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4FC" w:rsidRDefault="00CF04FC">
      <w:bookmarkStart w:id="0" w:name="_GoBack"/>
      <w:bookmarkEnd w:id="0"/>
    </w:p>
    <w:p w:rsidR="00E05EA3" w:rsidRDefault="00E05EA3"/>
    <w:p w:rsidR="00EB7D0F" w:rsidRDefault="00AE0DA4" w:rsidP="00E05EA3">
      <w:pPr>
        <w:pStyle w:val="Heading1"/>
      </w:pPr>
      <w:r>
        <w:rPr>
          <w:noProof/>
        </w:rPr>
      </w:r>
      <w:r>
        <w:rPr>
          <w:noProof/>
        </w:rPr>
        <w:pict>
          <v:group id="Group 181" o:spid="_x0000_s1026" style="width:684.95pt;height:493pt;mso-position-horizontal-relative:char;mso-position-vertical-relative:line" coordsize="86986,62613">
            <v:shape id="Freeform: Shape 29" o:spid="_x0000_s1027" style="position:absolute;left:60769;top:4762;width:3783;height:7684;visibility:visible;mso-wrap-style:square;v-text-anchor:middle" coordsize="403304,81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" path="m,c158221,122237,316442,244475,374650,381000v58208,136525,16404,287337,-25400,438150e" filled="f" strokecolor="#323e4f [2415]" strokeweight="10pt">
              <v:stroke joinstyle="miter"/>
              <v:path arrowok="t" o:connecttype="custom" o:connectlocs="0,0;351468,357411;327640,768433" o:connectangles="0,0,0"/>
            </v:shape>
            <v:shape id="Freeform: Shape 23" o:spid="_x0000_s1028" style="position:absolute;left:42386;top:2095;width:2565;height:5213;visibility:visible;mso-wrap-style:square;v-text-anchor:middle" coordsize="403304,81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" path="m,c158221,122237,316442,244475,374650,381000v58208,136525,16404,287337,-25400,438150e" filled="f" strokecolor="#b23883 [2407]" strokeweight="10pt">
              <v:stroke joinstyle="miter"/>
              <v:path arrowok="t" o:connecttype="custom" o:connectlocs="0,0;238313,242481;222156,521335" o:connectangles="0,0,0"/>
            </v:shape>
            <v:shape id="Freeform: Shape 24" o:spid="_x0000_s1029" style="position:absolute;left:42862;top:1619;width:5580;height:7210;visibility:visible;mso-wrap-style:square;v-text-anchor:middle" coordsize="561975,726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" path="m,321468l319087,,552450,209550r9525,516731l73818,726281,,321468xe" fillcolor="white [3212]" stroked="f" strokeweight="1pt">
              <v:stroke joinstyle="miter"/>
              <v:path arrowok="t" o:connecttype="custom" o:connectlocs="0,319141;316825,0;548534,208033;557991,721023;73295,721023;0,319141" o:connectangles="0,0,0,0,0,0"/>
            </v:shape>
            <v:group id="Group 169" o:spid="_x0000_s1030" style="position:absolute;left:54387;top:5905;width:17740;height:56300;rotation:212558fd" coordsize="21596,68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">
              <o:lock v:ext="edit" aspectratio="t"/>
              <v:group id="Group 82" o:spid="_x0000_s1031" style="position:absolute;width:21596;height:68498" coordsize="21596,68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3" o:spid="_x0000_s1032" type="#_x0000_t75" style="position:absolute;width:21596;height:68484;visibility:visible" coordsize="2159999,684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" path="m1080000,l2159999,1079999r,5768738l,6848737,,1080000,1080000,xe">
                  <v:imagedata r:id="rId10" o:title=""/>
                  <v:path o:extrusionok="t" o:connecttype="custom" o:connectlocs="1079818,0;2159635,1079958;2159635,6848475;0,6848475;0,1079959" o:connectangles="0,0,0,0,0"/>
                </v:shape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Arrow: Pentagon 84" o:spid="_x0000_s1033" type="#_x0000_t15" style="position:absolute;left:-21004;top:26349;width:63746;height:18000;rotation:-9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" adj="18615" fillcolor="black [3213]" stroked="f" strokeweight="1pt">
                  <v:fill opacity="55769f"/>
                </v:shape>
                <v:rect id="Rectangle 85" o:spid="_x0000_s1034" style="position:absolute;top:65423;width:3080;height:307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" fillcolor="#008bce [3206]" stroked="f" strokeweight="1pt"/>
                <v:rect id="Rectangle 86" o:spid="_x0000_s1035" style="position:absolute;left:3156;top:62266;width:3081;height:307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" fillcolor="#008bce [3206]" stroked="f" strokeweight="1pt"/>
                <v:rect id="Rectangle 87" o:spid="_x0000_s1036" style="position:absolute;left:6204;top:65423;width:3081;height:307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" fillcolor="#008bce [3206]" stroked="f" strokeweight="1pt"/>
                <v:rect id="Rectangle 88" o:spid="_x0000_s1037" style="position:absolute;left:9252;top:62266;width:3081;height:307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" fillcolor="#008bce [3206]" stroked="f" strokeweight="1pt"/>
                <v:rect id="Rectangle 89" o:spid="_x0000_s1038" style="position:absolute;left:12300;top:65423;width:3081;height:307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" fillcolor="#008bce [3206]" stroked="f" strokeweight="1pt"/>
                <v:rect id="Rectangle 90" o:spid="_x0000_s1039" style="position:absolute;left:15457;top:62266;width:3081;height:307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" fillcolor="#008bce [3206]" stroked="f" strokeweight="1pt"/>
                <v:rect id="Rectangle 91" o:spid="_x0000_s1040" style="position:absolute;left:15457;top:65423;width:3081;height:307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" fillcolor="#00679a [2406]" stroked="f" strokeweight="1pt"/>
                <v:rect id="Rectangle 92" o:spid="_x0000_s1041" style="position:absolute;left:9252;top:65423;width:3081;height:307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" fillcolor="#00679a [2406]" stroked="f" strokeweight="1pt"/>
                <v:rect id="Rectangle 93" o:spid="_x0000_s1042" style="position:absolute;left:3156;top:65423;width:3081;height:307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" fillcolor="#00679a [2406]" stroked="f" strokeweight="1pt"/>
                <v:rect id="Rectangle 95" o:spid="_x0000_s1043" style="position:absolute;top:62266;width:3080;height:307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" fillcolor="#00679a [2406]" stroked="f" strokeweight="1pt"/>
                <v:rect id="Rectangle 96" o:spid="_x0000_s1044" style="position:absolute;left:6204;top:62266;width:3081;height:307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" fillcolor="#00679a [2406]" stroked="f" strokeweight="1pt"/>
                <v:rect id="Rectangle 97" o:spid="_x0000_s1045" style="position:absolute;left:12300;top:62266;width:3081;height:307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" fillcolor="#00679a [2406]" stroked="f" strokeweight="1pt"/>
                <v:rect id="Rectangle 98" o:spid="_x0000_s1046" style="position:absolute;left:18505;top:65423;width:3081;height:307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" fillcolor="#008bce [3206]" stroked="f" strokeweight="1pt"/>
                <v:rect id="Rectangle 99" o:spid="_x0000_s1047" style="position:absolute;left:18505;top:62266;width:3081;height:307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" fillcolor="#00679a [2406]" stroked="f" strokeweight="1pt"/>
                <v:line id="Straight Connector 100" o:spid="_x0000_s1048" style="position:absolute;visibility:visible" from="10776,0" to="21538,1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" strokecolor="#d8d8d8 [2732]" strokeweight=".5pt">
                  <v:stroke dashstyle="dash" joinstyle="miter"/>
                  <o:lock v:ext="edit" shapetype="f"/>
                </v:line>
                <v:line id="Straight Connector 101" o:spid="_x0000_s1049" style="position:absolute;flip:x;visibility:visible" from="0,0" to="10762,1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" strokecolor="#d8d8d8 [2732]" strokeweight=".5pt">
                  <v:stroke dashstyle="dash" joinstyle="miter"/>
                  <o:lock v:ext="edit" shapetype="f"/>
                </v:line>
                <v:oval id="Oval 102" o:spid="_x0000_s1050" style="position:absolute;left:9797;top:6640;width:1980;height:198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" fillcolor="white [3212]" strokecolor="#d8d8d8 [2732]" strokeweight=".5pt">
                  <v:stroke dashstyle="dash" joinstyle="miter"/>
                </v:oval>
              </v:group>
            </v:group>
            <v:group id="Group 58" o:spid="_x0000_s1053" style="position:absolute;left:37623;top:1809;width:17374;height:54896" coordsize="21681,68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<o:lock v:ext="edit" aspectratio="t"/>
              <v:group id="Group 45" o:spid="_x0000_s1054" style="position:absolute;width:21681;height:68484" coordsize="21681,68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<v:shape id="Picture 47" o:spid="_x0000_s1055" type="#_x0000_t75" style="position:absolute;left:84;width:21597;height:68484;visibility:visible" coordsize="2159999,6848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" path="m1080000,l2159999,1079999r,5768739l,6848738,,1080000,1080000,xe">
                  <v:imagedata r:id="rId11" o:title=""/>
                  <v:path o:extrusionok="t" o:connecttype="custom" o:connectlocs="1079818,0;2159635,1079958;2159635,6848475;0,6848475;0,1079959" o:connectangles="0,0,0,0,0"/>
                </v:shape>
                <v:shape id="Arrow: Pentagon 48" o:spid="_x0000_s1056" type="#_x0000_t15" style="position:absolute;left:-20992;top:26337;width:63746;height:18000;rotation:-9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" adj="18615" fillcolor="black [3213]" stroked="f" strokeweight="1pt">
                  <v:fill opacity="55769f"/>
                </v:shape>
                <v:rect id="Rectangle 49" o:spid="_x0000_s1057" style="position:absolute;top:66971;width:21600;height:147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" fillcolor="#fce600 [3205]" stroked="f" strokeweight="1pt"/>
                <v:line id="Straight Connector 53" o:spid="_x0000_s1058" style="position:absolute;visibility:visible" from="10837,0" to="21599,1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" strokecolor="#d8d8d8 [2732]" strokeweight=".5pt">
                  <v:stroke dashstyle="dash" joinstyle="miter"/>
                  <o:lock v:ext="edit" shapetype="f"/>
                </v:line>
                <v:line id="Straight Connector 54" o:spid="_x0000_s1059" style="position:absolute;flip:x;visibility:visible" from="84,0" to="10846,1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" strokecolor="#d8d8d8 [2732]" strokeweight=".5pt">
                  <v:stroke dashstyle="dash" joinstyle="miter"/>
                  <o:lock v:ext="edit" shapetype="f"/>
                </v:line>
                <v:oval id="Oval 55" o:spid="_x0000_s1060" style="position:absolute;left:9821;top:6688;width:1980;height:198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" fillcolor="white [3212]" strokecolor="#d8d8d8 [2732]" strokeweight=".5pt">
                  <v:stroke dashstyle="dash" joinstyle="miter"/>
                </v:oval>
              </v:group>
            </v:group>
            <v:shape id="Freeform: Shape 27" o:spid="_x0000_s1063" style="position:absolute;left:45148;top:666;width:1458;height:7303;visibility:visible;mso-wrap-style:square;v-text-anchor:middle" coordsize="228919,1146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" path="m228919,c115677,324908,2436,649817,319,838200v-2117,188383,,364067,215900,292100e" filled="f" strokeweight="10pt">
              <v:stroke joinstyle="miter" endcap="round"/>
              <v:path arrowok="t" o:connecttype="custom" o:connectlocs="145788,0;203,533730;137700,719727" o:connectangles="0,0,0"/>
            </v:shape>
            <v:group id="Group 31" o:spid="_x0000_s1064" style="position:absolute;left:63341;top:3905;width:1873;height:8337" coordorigin="63174,5095" coordsize="2944,13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<v:shape id="Freeform: Shape 32" o:spid="_x0000_s1065" style="position:absolute;left:63174;top:6724;width:2289;height:11468;visibility:visible;mso-wrap-style:square;v-text-anchor:middle" coordsize="228919,1146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" path="m228919,c115677,324908,2436,649817,319,838200v-2117,188383,,364067,215900,292100e" filled="f" strokeweight="10pt">
                <v:stroke joinstyle="miter" endcap="round"/>
                <v:path arrowok="t" o:connecttype="custom" o:connectlocs="228919,0;319,838200;216219,1130300" o:connectangles="0,0,0"/>
              </v:shape>
              <v:shape id="Freeform: Shape 33" o:spid="_x0000_s1066" style="position:absolute;left:63261;top:5095;width:2857;height:9207;visibility:visible;mso-wrap-style:square;v-text-anchor:middle" coordsize="285750,920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" path="m285750,c172508,324908,2117,732367,,920750e" filled="f" strokeweight="10pt">
                <v:stroke joinstyle="miter"/>
                <v:path arrowok="t" o:connecttype="custom" o:connectlocs="285750,0;0,920750" o:connectangles="0,0"/>
              </v:shape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8" o:spid="_x0000_s1067" type="#_x0000_t202" style="position:absolute;top:43137;width:17195;height:4483;rotation:-669992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" filled="f" stroked="f">
              <v:textbox style="mso-fit-shape-to-text:t">
                <w:txbxContent>
                  <w:p w:rsidR="00CF04FC" w:rsidRDefault="00AE0DA4" w:rsidP="00990809">
                    <w:pPr>
                      <w:rPr>
                        <w:sz w:val="24"/>
                        <w:szCs w:val="24"/>
                      </w:rPr>
                    </w:pPr>
                    <w:sdt>
                      <w:sdtPr>
                        <w:rPr>
                          <w:sz w:val="24"/>
                          <w:szCs w:val="24"/>
                        </w:rPr>
                        <w:id w:val="-1223366203"/>
                        <w:placeholder>
                          <w:docPart w:val="83987F8EF78E43688250EC916CA92CF8"/>
                        </w:placeholder>
                        <w:temporary/>
                        <w:showingPlcHdr/>
                      </w:sdtPr>
                      <w:sdtContent>
                        <w:r w:rsidR="00F817C9">
                          <w:t>Replace these pictures with your own photos</w:t>
                        </w:r>
                      </w:sdtContent>
                    </w:sdt>
                  </w:p>
                </w:txbxContent>
              </v:textbox>
            </v:shape>
            <v:shape id="TextBox 89" o:spid="_x0000_s1068" type="#_x0000_t202" style="position:absolute;left:2286;top:33618;width:14509;height:5785;rotation:-269143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" filled="f" stroked="f">
              <v:textbox style="mso-fit-shape-to-text:t">
                <w:txbxContent>
                  <w:p w:rsidR="00CF04FC" w:rsidRDefault="00AE0DA4" w:rsidP="00990809">
                    <w:pPr>
                      <w:rPr>
                        <w:sz w:val="24"/>
                        <w:szCs w:val="24"/>
                      </w:rPr>
                    </w:pPr>
                    <w:sdt>
                      <w:sdtPr>
                        <w:rPr>
                          <w:sz w:val="24"/>
                          <w:szCs w:val="24"/>
                        </w:rPr>
                        <w:id w:val="-1762990416"/>
                        <w:placeholder>
                          <w:docPart w:val="687C8923ECB0485A89AAD8D21ADEA228"/>
                        </w:placeholder>
                        <w:temporary/>
                        <w:showingPlcHdr/>
                      </w:sdtPr>
                      <w:sdtContent>
                        <w:r w:rsidR="00F817C9">
                          <w:t>Write your own bookmark messages</w:t>
                        </w:r>
                      </w:sdtContent>
                    </w:sdt>
                  </w:p>
                </w:txbxContent>
              </v:textbox>
            </v:shape>
            <v:shape id="TextBox 90" o:spid="_x0000_s1069" type="#_x0000_t202" style="position:absolute;left:1904;top:10475;width:17189;height:6109;rotation:404787fd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" filled="f" stroked="f">
              <v:textbox style="mso-fit-shape-to-text:t">
                <w:txbxContent>
                  <w:p w:rsidR="00CF04FC" w:rsidRDefault="00AE0DA4" w:rsidP="00990809">
                    <w:pPr>
                      <w:rPr>
                        <w:sz w:val="24"/>
                        <w:szCs w:val="24"/>
                      </w:rPr>
                    </w:pPr>
                    <w:sdt>
                      <w:sdtPr>
                        <w:rPr>
                          <w:sz w:val="24"/>
                          <w:szCs w:val="24"/>
                        </w:rPr>
                        <w:id w:val="283468261"/>
                        <w:placeholder>
                          <w:docPart w:val="4B1B1107CF8A4695956AF70C83F9BAF9"/>
                        </w:placeholder>
                        <w:temporary/>
                        <w:showingPlcHdr/>
                      </w:sdtPr>
                      <w:sdtContent>
                        <w:r w:rsidR="00F817C9" w:rsidRPr="00F817C9">
                          <w:rPr>
                            <w:sz w:val="24"/>
                            <w:szCs w:val="24"/>
                          </w:rPr>
                          <w:t>Use a hole puncher to punch a hole and tie a ribbon through it.</w:t>
                        </w:r>
                      </w:sdtContent>
                    </w:sdt>
                  </w:p>
                </w:txbxContent>
              </v:textbox>
            </v:shape>
            <v:group id="Group 20" o:spid="_x0000_s1070" style="position:absolute;left:26574;top:2571;width:2172;height:9665;rotation:30;flip:x" coordorigin="26923,2689" coordsize="2944,13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">
              <v:shape id="Freeform: Shape 21" o:spid="_x0000_s1071" style="position:absolute;left:26923;top:4318;width:2289;height:11468;visibility:visible;mso-wrap-style:square;v-text-anchor:middle" coordsize="228919,1146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" path="m228919,c115677,324908,2436,649817,319,838200v-2117,188383,,364067,215900,292100e" filled="f" strokeweight="10pt">
                <v:stroke joinstyle="miter" endcap="round"/>
                <v:path arrowok="t" o:connecttype="custom" o:connectlocs="228918,0;319,838200;216218,1130300" o:connectangles="0,0,0"/>
              </v:shape>
              <v:shape id="Freeform: Shape 22" o:spid="_x0000_s1072" style="position:absolute;left:27010;top:2689;width:2857;height:9207;visibility:visible;mso-wrap-style:square;v-text-anchor:middle" coordsize="285750,920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" path="m285750,c172508,324908,2117,732367,,920750e" filled="f" strokeweight="10pt">
                <v:stroke joinstyle="miter"/>
                <v:path arrowok="t" o:connecttype="custom" o:connectlocs="285750,0;0,920750" o:connectangles="0,0"/>
              </v:shape>
            </v:group>
            <v:shape id="Freeform: Shape 13" o:spid="_x0000_s1073" style="position:absolute;left:78676;top:1809;width:2883;height:5861;flip:x;visibility:visible;mso-wrap-style:square;v-text-anchor:middle" coordsize="403304,81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" path="m,c158221,122237,316442,244475,374650,381000v58208,136525,16404,287337,-25400,438150e" filled="f" strokecolor="#bcab00 [2405]" strokeweight="10pt">
              <v:stroke joinstyle="miter"/>
              <v:path arrowok="t" o:connecttype="custom" o:connectlocs="0,0;267808,272607;249651,586105" o:connectangles="0,0,0"/>
            </v:shape>
            <v:shape id="Freeform: Shape 9" o:spid="_x0000_s1074" style="position:absolute;left:18573;top:31813;width:2671;height:4790;rotation:2148696fd;visibility:visible;v-text-anchor:middle" coordsize="956087,9529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" adj="0,,0" path="m213570,785068v-2165,,-2165,1191,-4330,2382c209240,788640,211405,789831,213570,788640v,,2164,-1190,2164,-1190c215734,786259,213570,786259,213570,785068xm213570,764828v-2165,,-4330,1190,-4330,1190c209240,768400,207075,770781,211405,773162v,,2165,,2165,c217899,771971,220064,768400,215734,766018v,,-2164,-1190,-2164,-1190xm256866,720775v,1191,,2381,,2381c256866,723156,256866,724347,254701,724347v,,,-1191,2165,-3572xm328303,569565v-2165,,-2165,1191,-2165,2382c328303,571947,330467,571947,330467,571947v,,,-1191,,-1191c330467,570756,328303,569565,328303,569565xm650854,446v10824,-1190,21648,,30307,3572c689820,7590,698479,9971,704973,14734v2165,2381,6494,4762,12989,4762c724456,20687,730950,23068,735280,26640v15153,8335,32472,16669,38966,29766c776411,58787,778575,61168,780740,61168v8659,2382,10824,7144,8659,11907c789399,75456,787235,79028,791564,81409v12989,8334,17318,20241,21648,29766c817541,118318,817541,125462,819706,133796v,1191,2165,3572,2165,4763c819706,150465,826200,162371,834859,173087v,,,1191,,1191c837024,184993,845683,194518,847848,204043v,2382,2165,5953,2165,8335c852178,220712,850013,230237,856507,237381v,8334,4330,16669,8659,25003c869496,274290,873825,285006,875990,296912v2165,11906,4330,22622,6494,34528c886814,351681,891144,371922,897638,392162v4329,10716,10824,21431,15153,32147c919286,429072,919286,436215,923615,442168v4330,4763,6494,10716,10824,16669c936604,461218,936604,464790,938769,467171v2164,3572,2164,8335,4329,11907c947428,487412,951757,495747,956087,505271v-2165,3572,-4330,7144,-6495,11907c947428,519559,945263,521940,940933,524322v-4329,2381,-8659,3571,-10824,5953c923615,535037,921450,539800,923615,544562v,1191,2165,2381,2165,3572c927945,550515,927945,554087,923615,556468v-4329,1191,-8659,,-10824,-1190c906297,554087,901967,552897,897638,549325v-10824,-7144,-23813,-13097,-34636,-19050c854342,524322,843519,519559,834859,513606v-6494,-3572,-10823,-7144,-15153,-10716c804553,490984,791564,479078,776411,467171v-2165,-2381,-6495,-4762,-10824,-5953c743939,451693,733115,438597,724456,424309v-8659,-16669,-19483,-32147,-25977,-48816c687655,362396,683325,349300,678996,335012v-4330,-13097,-8659,-26194,-10824,-39290c666007,288578,663842,282625,661678,275481v,-1191,-6495,-2381,-8659,-1191c646524,277862,640030,280243,635700,283815v-6494,5953,-12988,11907,-19483,17860c605394,312390,596734,323106,579416,331440v-2164,1191,-2164,1191,-4329,2381c566428,345728,551274,354062,540450,364778v-2164,2381,-6494,4762,-6494,7144c527462,381446,516638,388590,507979,396925v-4330,3572,-10824,7143,-12989,11906c488496,421928,475507,432643,464683,444550v-6494,7143,-12988,15478,-19483,23812c438706,476697,432212,483840,425717,492175v-2164,3572,-6494,7143,-12988,9525c406234,505271,401905,510034,397575,514796v-8659,14288,-19483,25004,-30306,34529c362939,554087,358609,560040,354280,564803v-4330,4762,-6494,8334,-10824,13097c341291,580281,336962,581472,332632,581472v-4329,,-8659,-1191,-12988,-1191c315314,580281,310984,582662,310984,586234v,1191,2165,2381,2165,3572c315314,592187,313149,594568,308820,595759v-6495,2381,-10824,4763,-12989,9525c291502,612428,285007,619572,282842,626715v,2382,-2164,5953,-4329,8335c276348,639812,265524,641003,263359,645765v,3572,2165,8335,2165,11906c265524,658862,265524,661243,263359,662434v-6494,4763,-8659,10716,-8659,16669c254700,681484,254700,683865,252536,686247v-8660,9525,-8660,19049,-12989,28575c233053,727918,230888,741015,226558,754112v,1191,,2381,,3572c226558,761256,230888,763637,237382,764828v2165,,4330,1190,4330,1190c241712,767209,241712,768400,241712,769590v-6495,8335,-8659,16669,-12989,25003c224394,805309,220064,817215,215734,827931v-4329,9525,-8659,19050,-8659,28575c207075,860078,202746,861268,198416,862459v-21647,3572,-32471,13097,-32471,25003c163780,895796,161615,902940,165945,911275v2164,4762,,10715,-4330,15478c152956,935087,150791,943421,155121,951756v,,,1191,-2165,1191c150791,952947,148626,952947,146462,952947v,,-2165,,-2165,-1191c135638,942231,122649,933897,120484,923181v2165,,4330,1191,6495,1191c131308,924372,135638,921990,133473,920800v-4329,-4763,-6494,-9525,-12989,-13097c120484,907703,118320,907703,118320,907703v,,-2165,1190,-2165,1190c113990,911275,113990,912465,113990,913656v-6494,-4763,-10824,-10716,-12989,-17860c88013,870793,81519,844600,70695,819596v,-1190,-2165,-3571,-2165,-4762c68530,802928,66365,792212,68530,780306v,-4763,2165,-9525,4329,-14288c72859,763637,75024,761256,75024,758875v-4329,-10716,2165,-21432,4330,-33338c79354,716012,85848,705296,90178,694581v2164,-7144,4329,-13097,8659,-20241c101001,670768,101001,666006,103166,662434v2165,-11906,6495,-22622,12989,-33337c120484,623143,124814,616000,122649,608856v-2165,-3572,,-7144,2165,-10716c133473,581472,137803,563612,148626,548134v2165,-3572,2165,-8334,4330,-11906c159450,526703,161615,515987,170274,506462v6495,-9525,10824,-20240,17318,-29765c194087,464790,200581,452884,207075,442168v2165,-1190,2165,-3571,2165,-4762c217899,429072,224394,419546,228723,410021v4330,-9524,12989,-16668,17318,-26193c252536,370731,265524,358825,272019,344537v4329,-7144,10823,-13097,17318,-20240c291502,320725,295831,317153,297996,313581v8659,-13097,17318,-26194,32471,-38100c334797,265956,345621,258812,352115,250478v,-1191,2165,-3572,2165,-4763c354280,244525,352115,242143,347786,242143v-6495,1191,-12989,1191,-17319,3572c323973,248097,319644,250478,310984,249287v-8659,,-17318,1191,-23812,2381c276348,254050,263359,257621,252536,260003v-10824,2381,-21648,3572,-34637,3572c202746,262384,187592,263575,170274,264765v-15153,1191,-28142,2381,-43295,1191c109661,268337,90178,265956,70695,269528v-2165,,-6495,,-8659,c49047,265956,33894,267146,18740,265956v-2165,,-6494,,-8659,c7916,265956,3587,264765,3587,263575v-4330,,-4330,-2382,-2165,-3572c27399,244525,55541,230237,85848,219521v4330,-1190,6494,-2381,10824,-3571c120484,204043,148626,196900,172439,186184v4330,-1191,6494,-2381,10824,-3572c200581,180231,215734,174278,228723,168325v8659,-3572,17318,-7144,25977,-9525c265524,156418,276348,151656,287172,148084v12989,-5953,28142,-9525,43295,-15478c356445,123081,380257,113556,406234,104031v23813,-7144,45461,-17860,69273,-26194c479837,75456,486331,74265,490661,71884v15153,-9525,34636,-16669,54119,-23813c562098,40928,579416,34975,594570,26640v4329,-2381,8659,-3572,12988,-5953c616217,18306,622712,14734,627041,9971v2165,-2381,6495,-4762,8659,-7143c642195,1637,646524,1637,650854,446xe" fillcolor="black" stroked="f" strokeweight=".60133mm">
              <v:stroke joinstyle="miter"/>
              <v:formulas/>
              <v:path arrowok="t" o:connecttype="custom" o:connectlocs="59670,394596;58460,395794;59670,396392;60274,395794;59670,394596;59670,384423;58460,385021;59065,388612;59670,388612;60274,385021;59670,384423;71766,362281;71766,363478;71161,364076;71766,362281;91725,286279;91120,287476;92330,287476;92330,286877;91725,286279;181843,224;190311,2020;196964,7406;200593,9799;205431,13390;216318,28351;218132,30745;220552,36729;221157,40918;227205,55880;229019,67249;229624,69644;233253,86998;233253,87597;236882,102558;237487,106747;239301,119314;241720,131881;244745,149236;246559,166591;250793,197111;255026,213269;258051,222246;261075,230624;262284,234813;263494,240798;267123,253963;265308,259948;262889,263538;259865,266531;258051,273712;258655,275507;258051,279696;255026,279098;250793,276106;241116,266531;233253,258152;229019,252766;216923,234813;213899,231821;202407,213269;195149,188733;189706,168386;186682,148638;184867,138464;182448,137866;177609,142653;172166,151630;161884,166591;160675,167787;150997,183347;149183,186938;141925,199505;138296,205490;129829,223443;124385,235411;118942,247380;115313,252168;111079,258750;102612,276106;98983,283885;95959,290468;92935,292264;89306,291665;86886,294657;87491,296452;86282,299445;82653,304232;79024,315004;77814,319193;73580,324579;74185,330563;73580,332957;71161,341336;70557,344926;66928,359289;63298,379037;63298,380833;66323,384423;67532,385021;67532,386817;63903,399384;60274,416141;57855,430503;55436,433495;46364,446062;46364,458032;45154,465811;43340,478378;42735,478977;40920,478977;40315,478378;33662,464016;35477,464614;37291,462819;33662,456236;33058,456236;32453,456834;31848,459228;28219,450251;19752,411951;19147,409558;19147,392203;20356,385021;20961,381431;22171,364675;25195,349115;27614,338942;28824,332957;32453,316201;34267,306028;34872,300641;41525,275507;42735,269523;47573,254562;52412,239601;57855,222246;58460,219852;63903,206088;68742,192922;76000,173174;80838,163000;83258,157614;92330,138464;98378,125897;98983,123503;97169,121708;92330,123503;86886,125298;80234,126495;70557,130685;60879,132480;47573,133078;35477,133677;19752,135472;17332,135472;5236,133677;2817,133677;1002,132480;397,130685;23985,110337;27009,108542;48178,93581;51202,91786;63903,84605;71161,79817;80234,74431;92330,66651;113499,52289;132853,39123;137087,36131;152207,24162;166118,13390;169747,10398;175190,5012;177609,1421;181843,22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  <v:shape id="Freeform: Shape 10" o:spid="_x0000_s1075" style="position:absolute;left:17526;top:43338;width:5341;height:5332;visibility:visible;v-text-anchor:middle" coordsize="951361,949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" adj="0,,0" path="m109662,264841v1944,1162,1944,2323,1944,2323c111606,268326,109662,268326,107718,267164v1944,-1161,1944,-1161,1944,-2323xm70784,175399v,1162,1944,1162,1944,2323c72728,178884,70784,178884,70784,180045v,,-1944,,-1944,c68840,178884,68840,177722,70784,175399xm29963,104543v,1161,-1944,1161,-1944,2323c28019,109189,28019,111512,29963,113835v,,1944,1162,1944,1162c31907,114997,33851,114997,33851,113835v-1944,-1161,-1944,-2323,-1944,-3484c31907,109189,31907,108027,31907,106866v,-1162,-1944,-1162,-1944,-2323xm29963,v1944,,3888,1162,3888,3485c33851,5808,33851,6970,33851,9293v-1944,4646,-1944,9292,,13939c37739,30201,37739,37171,37739,45302v,5808,,10454,3888,16262c45514,69695,45514,77826,41627,85957v-1944,1162,-1944,3485,-1944,5808c41627,106866,41627,121966,43570,138229v1944,6969,1944,13939,1944,22070c45514,162622,45514,166107,45514,168430v1944,8131,1944,15100,1944,23232c47458,203277,49402,214893,49402,226509v,1162,,3485,1944,4646c55234,238125,55234,245095,55234,252064v,3485,1944,6970,1944,10454c61065,274134,66897,284588,66897,296204v,6970,3888,13939,9719,20909c80504,322921,84392,328729,82448,335698v-1944,4647,,9293,3888,13939c92167,355445,94111,361253,97999,367061v1944,4646,1944,9293,1944,13939c97999,387970,101887,393777,109662,397262v5832,2323,9720,5808,9720,10454c119382,412363,123269,414686,129101,417009v5832,2323,5832,5808,3888,9293c129101,430948,132989,435595,138820,439079v3888,2323,5832,5808,3888,9293c142708,451857,144652,455341,146596,458826v,-1161,1944,-1161,1944,-2323c150484,455341,154372,455341,154372,457665v,3484,1943,6969,1943,10454c160203,469281,164091,470442,167979,472765v,,1944,,1944,c169923,471604,171866,471604,171866,470442v-1943,-4646,-3887,-10454,-3887,-15101c167979,451857,166035,448372,164091,443726v-1944,-4647,-3888,-10455,-5832,-15101c156315,423979,154372,421655,152428,418171v-5832,-6970,-11664,-13939,-17495,-20909c131045,392616,129101,387970,129101,383323v1944,-5808,,-10454,-3888,-15100c123269,360091,117438,351960,115494,342668v-7776,-11616,-9719,-23232,-17495,-34848c94111,303174,94111,299689,94111,295043v,-5808,-1944,-10455,-1944,-16262c92167,277619,94111,276457,94111,276457v1944,,3888,,3888,c99943,277619,101887,278781,103831,281104v1944,1161,1944,2323,5831,2323c113550,282265,117438,283427,119382,286912v,,,1161,,1161c123269,300851,132989,313628,136877,327567v1943,5808,7775,11616,9719,17424c148540,350799,150484,356607,154372,363576v7775,13939,13607,27878,19438,41817c175754,410040,179642,414686,181586,419332v7775,9293,15551,18586,21382,29040c204912,453018,208800,457665,212688,461149v9719,11616,19439,23232,31102,33686c253509,502966,261285,511098,267116,519229v1944,1161,1944,3484,3888,4646c282667,532006,292387,541299,304050,550592v1944,1161,1944,2323,3888,3484c335152,570338,358479,588924,387637,604024v9719,5808,21382,10455,29158,17424c418739,623771,422627,624933,424570,626095v11664,5807,21383,11615,33046,17423c465392,648165,475111,651649,484831,656296v7775,3485,13607,6969,19438,10454c513989,672558,525652,677204,537315,680689v11664,3485,21383,8131,31102,12778c576193,698113,585912,699274,595632,702759v9719,4647,21382,8131,33046,11616c632565,715537,636453,715537,640341,716698v,,1944,,1944,c642285,715537,644229,714375,644229,714375v-5832,-6969,-9720,-15101,-17495,-22070c615071,678366,607295,664427,595632,651649v,,,-1161,-1944,-1161c587856,636549,576193,624933,572305,610994v-1944,-4646,-3888,-8131,-7775,-11616c556754,594732,554810,587762,554810,581954r,1162c554810,581954,552866,581954,552866,580793v,-3485,-3887,-5808,-5831,-9293c547035,570338,547035,569177,547035,569177v1944,-3485,-1944,-4646,-3888,-5808c547035,563369,547035,562207,547035,561046v-1944,-2323,-5832,-4647,-3888,-8131c545091,550592,545091,548268,541203,545945v-7775,-4646,-11663,-9293,-9719,-15100c531484,528521,531484,527360,529540,525037v-5832,-4647,-5832,-9293,-7776,-15101c519821,498320,517877,486704,515933,475088v,-3484,,-8131,-1944,-11615c513989,462311,515933,462311,515933,461149v,-1161,3888,1162,5831,2324c521764,463473,521764,464634,521764,464634v5832,15101,17495,29040,31102,41817c554810,508774,556754,508774,560642,506451v3888,-2323,7775,-2323,9719,c572305,508774,574249,511098,576193,514582v5832,11616,17495,22070,25270,32525c603407,548268,605351,550592,607295,551753v1944,1162,1944,1162,3888,2323c613127,556399,617014,557561,618958,559884v7776,9293,21383,16262,29158,26717c653948,593570,661724,600540,669499,607509v7776,5808,13607,12778,19439,19747c694770,634226,700601,640034,706433,645841v7775,5808,15551,12778,21382,19747c729759,667912,731703,671396,735591,672558v7775,4646,11663,10454,19439,15101c766693,693467,774468,701598,780300,708567v7776,9293,19439,15101,27214,24393c809458,734122,811402,736445,815290,736445v7775,2323,13607,6970,19439,10454c838616,750384,842504,753869,850280,756192v5831,1162,9719,4646,15551,6970c869718,764323,873606,766646,875550,768970v5832,5807,17495,10454,27214,13939c906652,784070,910540,785232,912484,787555v3888,3485,9719,6969,13607,10454c931923,799171,937754,800332,943586,801494v1944,3485,3888,5808,7775,9293c949417,814271,947474,816595,949417,818918v1944,6969,-1943,12777,-3887,19747c943586,844473,939698,849119,931923,852604v-7776,3484,-11664,6969,-15551,11616c912484,870027,904708,874674,896933,878159v-5832,2323,-9720,4646,-17495,5807c871662,886290,863887,887451,854167,889774v,,-1943,,-1943,1162c842504,896744,832785,897906,819178,897906v-1944,,-5832,1161,-9720,2323c795851,904875,784188,909521,774468,915329v-1943,1162,-3887,1162,-3887,c770581,915329,770581,914168,770581,914168v,-2323,3887,-4647,,-6970c768637,906037,764749,907198,760861,907198v-1944,,-3887,1162,-3887,1162c741423,908360,725872,910683,710321,913006v-9720,1162,-19439,2323,-29159,2323c671443,915329,659780,917652,650060,918814v-7775,1162,-17495,3485,-25270,2323c622846,921137,620902,921137,617014,922299v-27214,4646,-56372,4646,-85530,6969c517877,930430,502326,931591,488718,933915v-11663,2323,-25270,3484,-36933,3484c442065,937399,430402,937399,420683,940884v-3888,1162,-7776,1162,-11664,1162c399300,940884,389581,942046,379861,943207v-3887,1162,-9719,1162,-13607,1162c358479,944369,350703,944369,342928,945531v-7776,1161,-15551,2323,-23327,3484c313769,950177,309882,949015,305994,947854v-5832,-2323,-9719,-4647,-15551,-6970c286555,938561,284611,935076,288499,931591v3888,-4646,9719,-9292,15551,-12777c305994,917652,307938,916491,309882,916491v9719,-1162,15551,-4646,23326,-8131c337096,906037,342928,904875,346815,902552v1944,-1162,5832,-2323,7776,-2323c366254,897906,375974,896744,387637,895582v5831,-1161,13607,-1161,19439,-3484c424570,887451,444009,883966,461504,879320v11663,-3485,25271,-5808,38878,-6969c510101,871189,517877,870027,525652,867704v11663,-3484,23327,-5808,36934,-6969c576193,859573,587856,858412,599519,856088v7776,-2323,17495,-2323,25271,-2323c634509,853765,644229,851442,652004,849119v,,1944,-1162,1944,-1162c653948,846796,653948,845634,652004,845634v-1944,-1161,-3888,-2323,-5831,-2323c638397,840988,630622,839826,620902,837503v-5831,-1162,-9719,-2323,-15551,-4646c587856,827049,572305,821241,554810,815433v-9719,-2323,-17495,-5808,-25270,-8131c519821,803817,512045,800332,502326,796848,469280,782909,434290,771293,403188,756192v-19439,-9293,-38878,-17424,-56373,-27878c321545,714375,298218,700436,276836,685335v-1944,-1161,-1944,-2323,-3888,-3484c274892,681851,276836,681851,280724,681851v1943,,3887,-2324,3887,-3485c282667,677204,280724,674881,278780,673720v-7776,-5808,-15551,-10455,-25271,-16263c245734,651649,236014,645841,230183,638872v-1944,-1162,-1944,-2323,-3888,-3485c212688,628418,206856,619125,195193,612156v-7776,-4647,-11663,-10455,-17495,-15101c162147,580793,144652,564531,132989,545945v-3888,-4646,-5832,-10454,-11663,-13939c127157,532006,131045,533168,132989,535491v9719,9293,21383,18585,31102,27878c167979,566854,169923,571500,173810,574985v3888,3485,5832,6969,11664,8131c187417,584277,189361,583116,191305,583116v1944,,3888,-3485,3888,-4646c195193,577308,193249,576146,193249,576146v-9719,-4646,-15551,-10454,-19439,-17423c171866,550592,164091,542460,156315,534329v-5831,-4646,-9719,-9292,-13607,-15100c129101,498320,115494,478573,101887,457665v-1944,-1162,-3888,-3485,-3888,-4647c92167,441402,88280,429787,82448,418171v-1944,-2323,-1944,-4647,-3888,-6970c76616,407716,74673,403070,72729,398424v,-1162,,-2323,-1944,-4647c63009,382162,61065,369384,57178,356607v-1944,-4647,-5832,-9293,-5832,-13939c49402,338021,49402,333375,47458,328729v-1944,-4647,-5831,-10455,-7775,-15101c35795,308982,33851,304335,35795,299689v3888,-9293,,-19747,-3888,-29040c31907,267165,28019,264841,24132,263680v-5832,-2323,-9720,-5808,-9720,-9293c14412,250902,14412,246256,18300,243933v1944,-2323,1944,-4646,1944,-5808c18300,223024,18300,207924,18300,193985v,-12778,-3888,-24394,-3888,-37171c14412,154491,12468,152168,10525,149845,6637,145198,4693,140552,2749,134744,805,118482,-1139,103381,805,88280,2749,80149,2749,72018,2749,63887v,-1161,,-2323,1944,-4646c4693,58079,8581,56918,10525,56918v7775,,7775,,7775,-2323c20244,49948,22188,46463,22188,40655,20244,32524,20244,23232,24132,15101,26076,10454,26076,6970,26076,2323,26076,1162,28019,1162,29963,xe" fillcolor="black" stroked="f" strokeweight=".53997mm">
              <v:stroke joinstyle="miter"/>
              <v:formulas/>
              <v:path arrowok="t" o:connecttype="custom" o:connectlocs="61576,148704;62668,150009;60485,150009;61576,148704;39746,98484;40837,99788;39746,101093;38654,101093;39746,98484;16824,58699;15733,60004;16824,63917;17916,64569;19008,63917;17916,61960;17916,60004;16824,58699;16824,0;19008,1957;19008,5218;19008,13044;21191,25436;23374,34567;23374,48264;22282,51525;24465,77614;25556,90006;25556,94571;26648,107615;27740,127181;28831,129790;31014,141530;32106,147400;37563,166314;43021,178054;46295,188489;48478,196316;55027,206099;56119,213926;61576,223057;67034,228927;72491,234144;74674,239362;77949,246536;80132,251754;82315,257624;83406,256320;86681,256972;87772,262842;94322,265451;95413,265451;96504,264146;94322,255667;92138,249146;88864,240667;85590,234797;75766,223057;72491,215230;70308,206752;64851,192403;55027,172836;52844,165662;51753,156531;52844,155227;55027,155227;58302,157836;61576,159140;67034,161097;67034,161749;76858,183924;82315,193707;86681,204143;97596,227622;101962,235449;113968,251754;119426,258928;136890,277843;149988,291539;152171,294148;170727,309149;172910,311106;217661,339151;234034,348934;238400,351543;256955,361326;272237,368501;283151,374370;301707,382197;319171,389371;334452,394589;353008,401111;359557,402415;360648,402415;361740,401111;351916,388719;334452,365891;333361,365239;321354,343064;316988,336542;311530,326759;311530,327411;310439,326107;307165,320889;307165,319584;304981,316323;307165,315019;304981,310454;303890,306540;298433,298062;297341,294801;292975,286322;289701,266755;288609,260233;289701,258928;292975,260233;292975,260885;310439,284365;314805,284365;320262,284365;323537,288930;337726,307193;341001,309801;343184,311106;347550,314367;363922,329368;375929,341107;386844,352195;396668,362630;408674,373718;413040,377631;423956,386110;438145,397850;453426,411546;457792,413503;468707,419373;477439,424591;486171,428504;491629,431765;506909,439592;512367,442201;520008,448070;529831,450027;534197,455245;533105,459810;530923,470898;523282,478725;514550,485247;503635,493073;493812,496334;479622,499595;478531,500247;459975,504161;454517,505465;434870,513944;432688,513944;432688,513292;432688,509378;427230,509378;425047,510031;398851,512639;382478,513944;365014,515901;350825,517205;346458,517857;298433,521770;274419,524379;253681,526336;236217,528292;229668,528945;213295,529597;205655,530249;192557,530902;179459,532858;171818,532206;163086,528292;161995,523075;170727,515901;174001,514596;187099,510031;194739,506770;199106,505465;217661,502856;228577,500900;259138,493725;280969,489812;295158,487203;315897,483290;336635,480681;350825,479376;366106,476768;367197,476115;366106,474811;362831,473507;348642,470246;339910,467637;311530,457854;297341,453288;282060,447418;226393,424591;194739,408938;155446,384805;153263,382849;157629,382849;159811,380893;156537,378284;142347,369152;129250,358717;127066,356760;109602,343717;99779,335238;74674,306540;68126,298714;74674,300670;92138,316323;97596,322846;104145,327411;107419,327411;109602,324802;108511,323497;97596,313715;87772,300018;80132,291539;57210,256972;55027,254363;46295,234797;44112,230883;40838,223709;39746,221100;32106,200230;28831,192403;26648,184576;22282,176097;20099,168271;17916,151965;13550,148052;8092,142835;10276,136965;11367,133704;10276,108920;8092,88049;5910,84136;1544,75657;452,49568;1544,35872;2635,33263;5910,31959;10276,30654;12459,22827;13550,8479;14642,1304;16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  <v:shape id="Freeform: Shape 11" o:spid="_x0000_s1076" style="position:absolute;left:19431;top:6572;width:3953;height:5979;visibility:visible;v-text-anchor:middle" coordsize="961143,9555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" adj="0,,0" path="m303917,954549v1588,,3175,,3175,1024c307092,955573,305505,955573,305505,955573v,,,-1024,-1588,-1024xm340431,v1587,,1587,,3175,c345193,1024,346781,1024,349956,2048v17462,3073,31750,10242,46037,15363c403931,19460,410281,22532,416631,26629v7937,5121,17462,8194,26987,12290c445206,40968,448381,40968,449968,41992v11113,6145,22225,10242,34925,16387c496006,63500,507118,68621,519818,72718v4763,2048,11113,4097,17463,6145c548393,81935,559506,86032,569031,89105v22225,6145,44450,14339,66675,19460c642056,109589,648406,112661,656343,112661v1588,,1588,1024,3175,1024c673806,118806,688093,121879,702381,125976v3175,1024,4762,1024,7937,2048c719843,131097,729368,133145,738893,135194v4763,1024,9525,2048,15875,3072c757943,139290,761118,139290,764293,140315v4763,1024,11113,2048,15875,3072c783343,144411,786518,144411,789693,145435v11113,2049,23813,4097,34925,6146c835731,153629,848431,155677,859543,157726v7938,2048,14288,2048,22225,4097c884943,162847,888118,161823,891293,161823v15875,-3073,33338,-7170,50800,-9218c943681,152605,946856,151581,948443,151581v3175,,6350,,7938,2048c957968,154653,959556,155677,959556,156702v1587,1024,1587,2048,1587,3072c959556,166944,961143,174113,957968,180258v-3175,5121,-6350,10242,-12700,14339c940506,196645,937331,199718,934156,202790v-4763,6145,-12700,10242,-20638,14339c911931,218153,908756,219177,907168,220202v-1587,1024,-3175,2048,-4762,2048c892881,224298,884943,228395,877006,231468v-7938,2048,-14288,5121,-20638,9217c853193,241710,851606,243758,850018,244782v-3175,3073,-7937,4097,-12700,5121c834143,249903,832556,250927,829381,251952v-7938,4096,-17463,7169,-25400,11266c794456,267315,786518,270387,776993,273460v-28575,9217,-55562,21508,-82550,32774c680156,312379,665868,318524,651581,323645v-6350,3073,-14288,5121,-19050,9218c623006,335936,616656,342081,608718,345153v-12700,6145,-23812,13315,-36512,19460c565856,367685,562681,370758,556331,373831v-4763,2048,-7938,5121,-12700,6145c537281,382024,532518,385097,527756,388169v-6350,4097,-14288,7170,-25400,7170c499181,395339,497593,396363,494418,397387v-3175,2049,-6350,5121,-9525,7169c483306,405581,481718,406605,478543,407629v-1587,,-3175,,-3175,-1024c476956,397387,480131,389194,484893,381000v3175,-5121,6350,-10242,11113,-15363c499181,361540,502356,358468,505531,354371v9525,-11266,22225,-22532,34925,-32774c542043,319548,545218,318524,546806,317500v7937,-4097,12700,-8194,19050,-12290c580143,294968,596018,284726,611893,275508v6350,-3073,12700,-6145,17463,-9218c635706,263218,640468,259121,648406,256048v6350,-2048,11112,-6145,19050,-8193c670631,246831,673806,244782,676981,242734v,,1587,-1024,,-2049c676981,239661,675393,239661,675393,239661v-1587,,-3175,,-4762,c665868,240685,661106,240685,656343,241710v-4762,1024,-11112,2048,-15875,2048c635706,243758,629356,243758,624593,245806v-9525,,-17462,3073,-26987,4097c589668,250927,583318,251952,575381,252976v-17463,3072,-34925,5121,-50800,8193c522993,261169,519818,261169,518231,262194v-3175,,-4763,1024,-7938,1024c503943,264242,497593,266290,489656,268339v-4763,1024,-7938,2048,-12700,3072c473781,272435,470606,273460,467431,273460v-9525,1024,-15875,4096,-25400,5121c437268,278581,434093,280629,430918,281653v-11112,4097,-23812,8194,-34925,12291c384881,298040,373768,302137,362656,306234v-1588,1024,-4763,2048,-6350,3072c351543,311355,346781,314427,342018,316476v-4762,2048,-9525,5121,-12700,8193c324556,328766,319793,331839,313443,334911v-7937,5121,-17462,10242,-23812,15363c283281,355395,275343,360516,268993,364613v-9525,7169,-19050,14339,-30162,21508c237243,387145,237243,388169,235656,388169v-6350,3073,-11113,7170,-15875,11267c215018,403532,210256,407629,203906,410702v-1588,1024,-3175,3072,-4763,4096c197556,415823,197556,417871,195968,417871v-4762,3073,-7937,8194,-11112,13314c180093,438355,175331,444500,168981,450645v-1588,2049,-3175,3073,-6350,5121c157868,458839,156281,461911,154693,466008v,2048,-1587,3073,-3175,5121c146756,476250,143581,482395,137231,487516v,,-1588,1024,-1588,2049c132468,496734,124531,502879,121356,510048v-1588,3073,-3175,5121,-4763,8194c113418,527460,107068,535653,102306,544871v-3175,3073,-3175,6145,-4763,10242c97543,562282,94368,569452,91193,575597v-3175,7169,-4762,13314,-6350,20484c83256,600177,84843,603250,84843,607347v-1587,3072,-1587,6145,-3175,9218c80081,623734,80081,629879,80081,636024v1587,6145,,12291,1587,19460c81668,661629,83256,667774,84843,673919v1588,4097,1588,9218,4763,13315c89606,688258,91193,688258,91193,689282v1588,8194,6350,15363,11113,22533c105481,717960,107068,725129,111831,732298v1587,1025,1587,3073,1587,4097c113418,737419,113418,738444,115006,739468v4762,5121,7937,10242,11112,16387c129293,762000,134056,767121,137231,772242v1587,2048,3175,4097,6350,6145c148343,785556,156281,791702,159456,798871v,1024,1587,3073,3175,4097c168981,810137,173743,816282,180093,823452v1588,1024,1588,2048,3175,4096c192793,834718,199143,843936,207081,851105v7937,8193,15875,15363,25400,23556c234068,875686,235656,876710,235656,877734v6350,6145,12700,13314,20637,18435c265818,902315,272168,910508,280106,917677v1587,1025,1587,2049,4762,3073c295981,926895,302331,934065,311856,940210v1587,1024,3175,2048,3175,3072c315031,943282,315031,944306,315031,944306v,,-1588,,-1588,c310268,944306,308681,943282,305506,943282v-1588,2049,,3073,,4097c302331,947379,300743,946355,299156,944306v3175,-1024,1587,-3072,,-5121c299156,939185,300743,939185,302331,939185v1587,,3175,-1024,1587,-2048c302331,935089,300743,934065,295981,933040v1587,2049,1587,4097,3175,6145c295981,940210,294393,942258,297568,944306v1588,1025,1588,2049,3175,3073c300743,948403,300743,948403,299156,949427v,,-1588,,-1588,c289631,944306,283281,939185,273756,935089v-4763,-5121,-11113,-7170,-17463,-11266c253118,921774,249943,920750,248356,918702v-3175,-2049,-7938,-4097,-11113,-6146c234068,909484,229306,907436,224543,905387v-3175,-1024,-6350,-3072,-9525,-6145c213431,898218,213431,897194,211843,897194v-6350,-1025,-9525,-5121,-14287,-9218c194381,884903,189618,880806,184856,877734v-4763,-4097,-9525,-8194,-12700,-12290c168981,862371,165806,859298,161043,857250v-1587,-1024,-4762,-2048,-4762,-4097c145168,841887,134056,830621,122943,819355v-6350,-6145,-11112,-13315,-15875,-20484c105481,796823,105481,795798,103893,793750,97543,788629,92781,782484,88018,776339,75318,764048,64206,751758,54681,738444v-1588,-2049,-3175,-4097,-4763,-6146c45156,726153,40393,721032,37218,713863v-1587,-4097,-6350,-7169,-7937,-11266c27693,698500,27693,694403,24518,691331,16581,678016,13406,663677,8643,650363,7056,642169,3881,633976,2293,626806v-1587,-6145,,-13314,-1587,-20483c706,600177,-882,594032,706,586863v1587,-6145,3175,-11266,4762,-17411c5468,568427,7056,566379,7056,565355v,-3073,-1588,-6145,-1588,-8194c5468,554089,8643,552040,8643,548968v-1587,-6145,1588,-12291,4763,-17412c18168,522339,22931,513121,26106,502879v,-2048,1587,-4097,3175,-6145c35631,487516,40393,477274,46743,468056v7938,-11266,15875,-21508,25400,-31750c73731,434258,76906,431185,78493,429137v1588,-5121,6350,-10242,12700,-14339c92781,413774,94368,411726,95956,410702v1587,-1025,1587,-3073,3175,-4097c103893,402508,108656,398411,111831,394315v4762,-4097,6350,-9218,11112,-12291c126118,379976,127706,376903,129293,374855v4763,-6145,9525,-11266,17463,-16387c157868,350274,167393,341056,175331,331839v1587,-1024,1587,-3073,3175,-3073c186443,324669,191206,319548,195968,315452v3175,-2049,4763,-4097,7938,-5121c210256,306234,215018,302137,221368,299065v1588,-1025,3175,-2049,4763,-3073c230893,292919,237243,289847,242006,286774v3175,-3072,9525,-6145,14287,-8193c264231,274484,273756,269363,281693,265266v7938,-4097,14288,-7169,22225,-11266c307093,252976,310268,250927,313443,249903v6350,-2048,12700,-5121,17463,-9218c330906,239661,332493,239661,334081,239661v11112,-4096,19050,-9217,30162,-12290c376943,224298,388056,219177,400756,215081v25400,-8194,50800,-15363,79375,-21508c497593,189476,515056,186403,532518,185379v3175,,7938,-1024,11113,-2048c546806,182306,548393,182306,551568,182306v1588,,1588,,3175,c564268,179234,576968,180258,586493,176161v,-1024,,-2048,-1587,-3072c580143,172065,576968,170016,572206,168992v-11113,-3073,-31750,-8194,-42863,-12290c526168,155677,524581,155677,521406,154653v-3175,-1024,-6350,-1024,-9525,-2048c499181,148508,488068,144411,473781,142363v-7938,-2048,-12700,-5121,-19050,-8194c451556,133145,449968,131097,446793,130073v-9525,-4097,-19050,-9218,-25400,-14339c418218,112661,413456,109589,410281,106516v-1588,-1024,-3175,-2048,-3175,-3072c407106,100371,403931,97298,400756,95250v-1588,-1024,-3175,-3073,-6350,-5121c392818,89105,392818,87056,392818,85008v,-2048,,-3073,-3175,-5121c384881,76815,381706,73742,376943,69645v-3175,-3072,-4762,-5121,-4762,-9218c372181,57355,370593,54282,367418,51210v-1587,-2049,-3175,-5121,-4762,-7170c361068,41992,359481,39944,357893,36871v-6350,-5121,-7937,-8194,-11112,-12290c345193,22532,345193,19460,342018,17411v-3175,-4096,-4762,-7169,-4762,-12290c337256,4097,337256,2048,337256,1024v,,1587,-1024,3175,-1024xe" fillcolor="black" stroked="f" strokeweight="1.25pt">
              <v:stroke joinstyle="miter"/>
              <v:formulas/>
              <v:path arrowok="t" o:connecttype="custom" o:connectlocs="124997,597332;126303,597973;125650,597973;124997,597332;140015,0;141320,0;143932,1282;162867,10895;171355,16664;182454,24355;185066,26278;199430,36532;213794,45505;220976,49350;234035,55760;261457,67937;269945,70500;271251,71141;288880,78833;292144,80114;303897,84601;310426,86523;314343,87806;320872,89728;324790,91009;339154,94855;353518,98701;362659,101265;366577,101265;387470,95496;390082,94855;393346,96137;394652,98060;395305,99982;393999,112801;388776,121774;384206,126901;375717,135874;373106,137797;371147,139078;360701,144847;352212,150614;349601,153178;344377,156383;341113,157665;330666,164715;319567,171124;285615,191633;267986,202529;260151,208297;250357,215988;235341,228165;228811,233934;223588,237779;217059,242906;206612,247393;203347,248675;199430,253161;196818,255084;195512,254443;199430,238420;204000,228806;207918,221756;222282,201247;224894,198683;232729,190993;251663,172406;258846,166637;266681,160228;274516,155101;278433,151897;278433,150614;277780,149974;275821,149974;269945,151256;263416,152537;256887,153819;245787,156383;236646,158306;215753,163433;213141,164074;209877,164715;201389,167920;196165,169842;192248,171124;181801,174329;177231,176251;162867,183943;149155,191633;146544,193556;140667,198043;135444,203170;128915,209579;119121,219192;110633,228165;98228,241625;96922,242906;90393,249957;83864,257007;81905,259570;80599,261493;76029,269824;69500,282002;66888,285207;63623,291616;62317,294820;56441,305075;55788,306357;49912,319175;47953,324303;42077,340966;40118,347375;37506,360194;34895,373012;34895,380062;33589,385831;32936,398007;33589,410185;34895,421721;36854,430053;37506,431335;42077,445436;45995,458253;46647,460817;47300,462740;51871,472995;56441,483249;59053,487095;65582,499913;66888,502477;74070,515295;75376,517858;85170,532600;95616,547340;96922,549263;105410,560800;115204,574259;117162,576182;128262,588359;129568,590282;129568,590922;128915,590922;125650,590282;125650,592845;123039,590922;123039,587718;124345,587718;124997,586436;121733,583872;123039,587718;122386,590922;123691,592845;123039,594127;122386,594127;112592,585155;105410,578105;102145,574900;97575,571054;92351,566568;88434,562723;87128,561441;81252,555673;76029,549263;70805,541573;66235,536445;64276,533881;50565,512731;44036,499913;42730,496708;36201,485813;22490,462099;20531,458253;15307,446717;12043,439667;10084,432617;3555,406980;943,392239;290,379421;290,367244;2249,356348;2902,353785;2249,348657;3555,343530;5514,332634;10737,314689;12043,310843;19225,292897;29671,273029;32283,268543;37506,259570;39465,257007;40771,254443;45995,246752;50565,239061;53176,234575;60359,224320;72111,207656;73417,205733;80599,197402;83864,194197;91046,187147;93005,185224;99534,179456;105410,174329;115856,165997;124997,158947;128915,156383;136097,150614;137403,149974;149808,142283;164825,134592;197471,121133;219017,116005;223588,114724;226852,114082;228158,114082;241217,110237;240564,108315;235341,105751;217712,98060;214447,96778;210530,95496;194860,89087;187025,83960;183760,81396;173313,72423;168743,66655;167437,64733;164825,59605;162214,56400;161561,53196;160255,49991;155032,43582;153073,37814;151114,32046;149155,27559;147197,23073;142626,15382;140667,10895;138709,3205;138709,641;14001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</v:shape>
            <v:group id="Group 44" o:spid="_x0000_s1077" style="position:absolute;left:22383;top:4572;width:18288;height:58041;rotation:-313810fd" coordsize="21600,68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">
              <o:lock v:ext="edit" aspectratio="t"/>
              <v:group id="Group 12" o:spid="_x0000_s1078" style="position:absolute;width:21600;height:68484" coordsize="21600,68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Picture 14" o:spid="_x0000_s1079" type="#_x0000_t75" style="position:absolute;width:21596;height:68484;visibility:visible" coordsize="2159999,6848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" path="m1080000,l2159999,1079999r,5768743l,6848742,,1080000,1080000,xe">
                  <v:imagedata r:id="rId12" o:title=""/>
                  <v:path o:extrusionok="t" o:connecttype="custom" o:connectlocs="1079818,0;2159635,1079957;2159635,6848475;0,6848475;0,1079958" o:connectangles="0,0,0,0,0"/>
                </v:shape>
                <v:shape id="Arrow: Pentagon 19" o:spid="_x0000_s1080" type="#_x0000_t15" style="position:absolute;left:-21076;top:26337;width:63746;height:18000;rotation:-9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" adj="18615" fillcolor="black [3213]" stroked="f" strokeweight="1pt">
                  <v:fill opacity="55769f"/>
                </v:shape>
                <v:rect id="Rectangle 25" o:spid="_x0000_s1081" style="position:absolute;top:64854;width:21600;height:359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" fillcolor="#e5018c [3204]" stroked="f" strokeweight="1pt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26" o:spid="_x0000_s1082" type="#_x0000_t5" style="position:absolute;left:84;top:62822;width:4321;height:212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" fillcolor="#e5018c [3204]" stroked="f" strokeweight="1pt"/>
                <v:shape id="Isosceles Triangle 28" o:spid="_x0000_s1083" type="#_x0000_t5" style="position:absolute;left:4402;top:62822;width:4321;height:212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" fillcolor="#e5018c [3204]" stroked="f" strokeweight="1pt"/>
                <v:shape id="Isosceles Triangle 30" o:spid="_x0000_s1084" type="#_x0000_t5" style="position:absolute;left:8720;top:62822;width:4321;height:212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" fillcolor="#e5018c [3204]" stroked="f" strokeweight="1pt"/>
                <v:shape id="Isosceles Triangle 34" o:spid="_x0000_s1085" type="#_x0000_t5" style="position:absolute;left:13038;top:62822;width:4321;height:212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" fillcolor="#e5018c [3204]" stroked="f" strokeweight="1pt"/>
                <v:shape id="Isosceles Triangle 38" o:spid="_x0000_s1086" type="#_x0000_t5" style="position:absolute;left:17272;top:62822;width:4320;height:212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" fillcolor="#e5018c [3204]" stroked="f" strokeweight="1pt"/>
                <v:line id="Straight Connector 39" o:spid="_x0000_s1087" style="position:absolute;visibility:visible" from="10752,0" to="21514,1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" strokecolor="#d8d8d8 [2732]" strokeweight=".5pt">
                  <v:stroke dashstyle="dash" joinstyle="miter"/>
                  <o:lock v:ext="edit" shapetype="f"/>
                </v:line>
                <v:line id="Straight Connector 40" o:spid="_x0000_s1088" style="position:absolute;flip:x;visibility:visible" from="0,0" to="10762,1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" strokecolor="#d8d8d8 [2732]" strokeweight=".5pt">
                  <v:stroke dashstyle="dash" joinstyle="miter"/>
                  <o:lock v:ext="edit" shapetype="f"/>
                </v:line>
                <v:oval id="Oval 41" o:spid="_x0000_s1089" style="position:absolute;left:9821;top:6688;width:1980;height:198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" fillcolor="white [3212]" strokecolor="#d8d8d8 [2732]" strokeweight=".5pt">
                  <v:stroke dashstyle="dash" joinstyle="miter"/>
                </v:oval>
              </v:group>
            </v:group>
            <v:group id="Group 180" o:spid="_x0000_s1092" style="position:absolute;left:69246;top:1714;width:17740;height:56062" coordsize="21647,68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<o:lock v:ext="edit" aspectratio="t"/>
              <v:group id="Group 170" o:spid="_x0000_s1093" style="position:absolute;width:21647;height:68484" coordsize="21647,68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<v:shape id="Picture 171" o:spid="_x0000_s1094" type="#_x0000_t75" style="position:absolute;width:21596;height:68484;visibility:visible" coordsize="2159999,6848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" path="m1079999,l2159999,1080000r,5768739l,6848739,,1080000,1079999,xe">
                  <v:imagedata r:id="rId13" o:title=""/>
                  <v:path o:extrusionok="t" o:connecttype="custom" o:connectlocs="1079817,0;2159635,1079958;2159635,6848475;0,6848475;0,1079958" o:connectangles="0,0,0,0,0"/>
                </v:shape>
                <v:shape id="Arrow: Pentagon 172" o:spid="_x0000_s1095" type="#_x0000_t15" style="position:absolute;left:-21004;top:26349;width:63746;height:18000;rotation:-9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" adj="18615" fillcolor="black [3213]" stroked="f" strokeweight="1pt">
                  <v:fill opacity="55769f"/>
                </v:shape>
                <v:shape id="Freeform: Shape 173" o:spid="_x0000_s1096" style="position:absolute;top:62484;width:21600;height:5966;flip:x;visibility:visible;mso-wrap-style:square;v-text-anchor:middle" coordsize="2160000,596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" path="m,l2160000,479565r,117082l,596647,,xe" fillcolor="#54c2ba [3209]" stroked="f" strokeweight="1pt">
                  <v:fill opacity="46003f"/>
                  <v:stroke joinstyle="miter"/>
                  <v:path arrowok="t" o:connecttype="custom" o:connectlocs="0,0;2160000,479565;2160000,596647;0,596647" o:connectangles="0,0,0,0"/>
                </v:shape>
                <v:shape id="Freeform: Shape 174" o:spid="_x0000_s1097" style="position:absolute;top:62484;width:21600;height:5966;visibility:visible;mso-wrap-style:square;v-text-anchor:middle" coordsize="2160000,596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" path="m,l2160000,479565r,117082l,596647,,xe" fillcolor="#54c2ba [3209]" stroked="f" strokeweight="1pt">
                  <v:fill opacity="46003f"/>
                  <v:stroke joinstyle="miter"/>
                  <v:path arrowok="t" o:connecttype="custom" o:connectlocs="0,0;2160000,479565;2160000,596647;0,596647" o:connectangles="0,0,0,0"/>
                </v:shape>
                <v:line id="Straight Connector 175" o:spid="_x0000_s1098" style="position:absolute;visibility:visible" from="10885,0" to="21647,1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" strokecolor="#d8d8d8 [2732]" strokeweight=".5pt">
                  <v:stroke dashstyle="dash" joinstyle="miter"/>
                  <o:lock v:ext="edit" shapetype="f"/>
                </v:line>
                <v:line id="Straight Connector 176" o:spid="_x0000_s1099" style="position:absolute;flip:x;visibility:visible" from="108,0" to="10870,10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" strokecolor="#d8d8d8 [2732]" strokeweight=".5pt">
                  <v:stroke dashstyle="dash" joinstyle="miter"/>
                  <o:lock v:ext="edit" shapetype="f"/>
                </v:line>
                <v:oval id="Oval 177" o:spid="_x0000_s1100" style="position:absolute;left:9906;top:6640;width:1980;height:198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" fillcolor="white [3212]" strokecolor="#d8d8d8 [2732]" strokeweight=".5pt">
                  <v:stroke dashstyle="dash" joinstyle="miter"/>
                </v:oval>
              </v:group>
            </v:group>
            <v:shape id="Freeform: Shape 18" o:spid="_x0000_s1103" style="position:absolute;left:27527;top:3524;width:3835;height:7798;rotation:30;flip:x;visibility:visible;mso-wrap-style:square;v-text-anchor:middle" coordsize="403304,819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" path="m,c158221,122237,316442,244475,374650,381000v58208,136525,16404,287337,-25400,438150e" filled="f" strokeweight="10pt">
              <v:stroke joinstyle="miter"/>
              <v:path arrowok="t" o:connecttype="custom" o:connectlocs="0,0;356290,362688;332135,779780" o:connectangles="0,0,0"/>
            </v:shape>
            <v:group id="Group 15" o:spid="_x0000_s1104" style="position:absolute;left:77438;width:2006;height:8051;flip:x" coordorigin="77171,-2878" coordsize="3156,12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">
              <v:shape id="Freeform: Shape 16" o:spid="_x0000_s1105" style="position:absolute;left:77171;top:-1698;width:2289;height:11467;visibility:visible;mso-wrap-style:square;v-text-anchor:middle" coordsize="228919,1146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" path="m228919,c115677,324908,2436,649817,319,838200v-2117,188383,,364067,215900,292100e" filled="f" strokeweight="10pt">
                <v:stroke joinstyle="miter" endcap="round"/>
                <v:path arrowok="t" o:connecttype="custom" o:connectlocs="228920,0;319,838200;216220,1130300" o:connectangles="0,0,0"/>
              </v:shape>
              <v:shape id="Freeform: Shape 17" o:spid="_x0000_s1106" style="position:absolute;left:77471;top:-2878;width:2857;height:9206;visibility:visible;mso-wrap-style:square;v-text-anchor:middle" coordsize="285750,920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" path="m285750,c172508,324908,2117,732367,,920750e" filled="f" strokeweight="10pt">
                <v:stroke joinstyle="miter"/>
                <v:path arrowok="t" o:connecttype="custom" o:connectlocs="285750,0;0,920750" o:connectangles="0,0"/>
              </v:shape>
            </v:group>
            <w10:wrap type="none"/>
            <w10:anchorlock/>
          </v:group>
        </w:pict>
      </w:r>
    </w:p>
    <w:p w:rsidR="00EB7D0F" w:rsidRDefault="00EB7D0F">
      <w:pPr>
        <w:rPr>
          <w:rFonts w:eastAsiaTheme="majorEastAsia" w:cstheme="majorBidi"/>
          <w:sz w:val="36"/>
          <w:szCs w:val="32"/>
        </w:rPr>
      </w:pPr>
      <w:r>
        <w:br w:type="page"/>
      </w:r>
    </w:p>
    <w:p w:rsidR="003611E4" w:rsidRDefault="003611E4" w:rsidP="00E05EA3">
      <w:pPr>
        <w:pStyle w:val="Heading1"/>
      </w:pPr>
    </w:p>
    <w:p w:rsidR="00CF04FC" w:rsidRPr="00400EF6" w:rsidRDefault="00CF04FC" w:rsidP="00CE3F35">
      <w:pPr>
        <w:jc w:val="both"/>
      </w:pPr>
    </w:p>
    <w:p w:rsidR="007A0496" w:rsidRPr="00400EF6" w:rsidRDefault="00AE0DA4" w:rsidP="00142B95">
      <w:pPr>
        <w:keepNext/>
      </w:pPr>
      <w:r>
        <w:rPr>
          <w:noProof/>
        </w:rPr>
        <w:pict>
          <v:group id="Group 35" o:spid="_x0000_s1107" style="position:absolute;left:0;text-align:left;margin-left:6pt;margin-top:.75pt;width:791.7pt;height:612pt;z-index:-251682304;mso-position-horizontal-relative:page;mso-position-vertical-relative:page;mso-width-relative:margin" coordsize="100547,77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zD0iAAAAP90Uk5T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">
            <v:group id="Group 94" o:spid="_x0000_s1108" alt="Background Images" style="position:absolute;left:9048;top:4667;width:89323;height:68487" coordorigin="9050,4664" coordsize="89322,68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<v:shape id="Picture 103" o:spid="_x0000_s1109" type="#_x0000_t75" style="position:absolute;left:76772;top:4664;width:21600;height:68487;visibility:visible" coordsize="2159999,6848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" path="m1079999,l2159999,1080000r,5768739l,6848739,,1080000,1079999,xe">
                <v:imagedata r:id="rId13" o:title=""/>
                <v:path o:extrusionok="t" o:connecttype="custom" o:connectlocs="1079999,0;2159999,1080000;2159999,6848739;0,6848739;0,1080000" o:connectangles="0,0,0,0,0"/>
              </v:shape>
              <v:shape id="Arrow: Pentagon 104" o:spid="_x0000_s1110" type="#_x0000_t15" style="position:absolute;left:55699;top:31030;width:63746;height:18000;rotation:-9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" adj="18615" fillcolor="black [3213]" stroked="f" strokeweight="1pt">
                <v:fill opacity="55769f"/>
              </v:shape>
              <v:shape id="Picture 105" o:spid="_x0000_s1111" type="#_x0000_t75" style="position:absolute;left:54202;top:4664;width:21600;height:68487;visibility:visible" coordsize="2159999,6848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" path="m1080000,l2159999,1079999r,5768738l,6848737,,1080000,1080000,xe">
                <v:imagedata r:id="rId10" o:title=""/>
                <v:path o:extrusionok="t" o:connecttype="custom" o:connectlocs="1080000,0;2159999,1079999;2159999,6848737;0,6848737;0,1080000" o:connectangles="0,0,0,0,0"/>
              </v:shape>
              <v:shape id="Arrow: Pentagon 106" o:spid="_x0000_s1112" type="#_x0000_t15" style="position:absolute;left:33129;top:31030;width:63746;height:18000;rotation:-9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" adj="18615" fillcolor="black [3213]" stroked="f" strokeweight="1pt">
                <v:fill opacity="55769f"/>
              </v:shape>
              <v:shape id="Picture 107" o:spid="_x0000_s1113" type="#_x0000_t75" style="position:absolute;left:31640;top:4664;width:21600;height:68487;visibility:visible" coordsize="2159999,6848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" path="m1080000,l2159999,1079999r,5768739l,6848738,,1080000,1080000,xe">
                <v:imagedata r:id="rId11" o:title=""/>
                <v:path o:extrusionok="t" o:connecttype="custom" o:connectlocs="1080000,0;2159999,1079999;2159999,6848738;0,6848738;0,1080000" o:connectangles="0,0,0,0,0"/>
              </v:shape>
              <v:shape id="Arrow: Pentagon 108" o:spid="_x0000_s1114" type="#_x0000_t15" style="position:absolute;left:10567;top:31030;width:63746;height:18000;rotation:-9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" adj="18615" fillcolor="black [3213]" stroked="f" strokeweight="1pt">
                <v:fill opacity="55769f"/>
              </v:shape>
              <v:shape id="Picture 109" o:spid="_x0000_s1115" type="#_x0000_t75" style="position:absolute;left:9050;top:4664;width:21600;height:68488;visibility:visible" coordsize="2159999,6848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" path="m1080000,l2159999,1079999r,5768743l,6848742,,1080000,1080000,xe">
                <v:imagedata r:id="rId12" o:title=""/>
                <v:path o:extrusionok="t" o:connecttype="custom" o:connectlocs="1080000,0;2159999,1079999;2159999,6848742;0,6848742;0,1080000" o:connectangles="0,0,0,0,0"/>
              </v:shape>
              <v:shape id="Arrow: Pentagon 110" o:spid="_x0000_s1116" type="#_x0000_t15" style="position:absolute;left:-12023;top:31030;width:63746;height:18000;rotation:-9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" adj="18615" fillcolor="black [3213]" stroked="f" strokeweight="1pt">
                <v:fill opacity="55769f"/>
              </v:shape>
              <v:shape id="Freeform: Shape 111" o:spid="_x0000_s1117" style="position:absolute;left:76772;top:67185;width:21600;height:5967;flip:x;visibility:visible;mso-wrap-style:square;v-text-anchor:middle" coordsize="2160000,596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" path="m,l2160000,479565r,117082l,596647,,xe" fillcolor="#54c2ba [3209]" stroked="f" strokeweight="1pt">
                <v:fill opacity="46003f"/>
                <v:stroke joinstyle="miter"/>
                <v:path arrowok="t" o:connecttype="custom" o:connectlocs="0,0;2160000,479565;2160000,596647;0,596647" o:connectangles="0,0,0,0"/>
              </v:shape>
              <v:shape id="Freeform: Shape 112" o:spid="_x0000_s1118" style="position:absolute;left:76772;top:67185;width:21600;height:5967;visibility:visible;mso-wrap-style:square;v-text-anchor:middle" coordsize="2160000,596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" path="m,l2160000,479565r,117082l,596647,,xe" fillcolor="#54c2ba [3209]" stroked="f" strokeweight="1pt">
                <v:fill opacity="46003f"/>
                <v:stroke joinstyle="miter"/>
                <v:path arrowok="t" o:connecttype="custom" o:connectlocs="0,0;2160000,479565;2160000,596647;0,596647" o:connectangles="0,0,0,0"/>
              </v:shape>
              <v:group id="Group 113" o:spid="_x0000_s1119" style="position:absolute;left:54230;top:67001;width:21523;height:6151" coordorigin="54231,67001" coordsize="25151,7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<v:rect id="Rectangle 114" o:spid="_x0000_s1120" style="position:absolute;left:54231;top:70595;width:3600;height:359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" fillcolor="#008bce [3206]" stroked="f" strokeweight="1pt"/>
                <v:rect id="Rectangle 115" o:spid="_x0000_s1121" style="position:absolute;left:57821;top:67001;width:3600;height:359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" fillcolor="#008bce [3206]" stroked="f" strokeweight="1pt"/>
                <v:rect id="Rectangle 116" o:spid="_x0000_s1122" style="position:absolute;left:61411;top:70595;width:3600;height:359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" fillcolor="#008bce [3206]" stroked="f" strokeweight="1pt"/>
                <v:rect id="Rectangle 117" o:spid="_x0000_s1123" style="position:absolute;left:65001;top:67001;width:3600;height:359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" fillcolor="#008bce [3206]" stroked="f" strokeweight="1pt"/>
                <v:rect id="Rectangle 118" o:spid="_x0000_s1124" style="position:absolute;left:68592;top:70595;width:3600;height:359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" fillcolor="#008bce [3206]" stroked="f" strokeweight="1pt"/>
                <v:rect id="Rectangle 119" o:spid="_x0000_s1125" style="position:absolute;left:72182;top:67001;width:3600;height:359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" fillcolor="#008bce [3206]" stroked="f" strokeweight="1pt"/>
                <v:rect id="Rectangle 120" o:spid="_x0000_s1126" style="position:absolute;left:72182;top:70595;width:3600;height:359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" fillcolor="#00679a [2406]" stroked="f" strokeweight="1pt"/>
                <v:rect id="Rectangle 121" o:spid="_x0000_s1127" style="position:absolute;left:65001;top:70595;width:3600;height:359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" fillcolor="#00679a [2406]" stroked="f" strokeweight="1pt"/>
                <v:rect id="Rectangle 122" o:spid="_x0000_s1128" style="position:absolute;left:57821;top:70595;width:3600;height:359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" fillcolor="#00679a [2406]" stroked="f" strokeweight="1pt"/>
                <v:rect id="Rectangle 123" o:spid="_x0000_s1129" style="position:absolute;left:54231;top:67001;width:3600;height:359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" fillcolor="#00679a [2406]" stroked="f" strokeweight="1pt"/>
                <v:rect id="Rectangle 124" o:spid="_x0000_s1130" style="position:absolute;left:61411;top:67001;width:3600;height:359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" fillcolor="#00679a [2406]" stroked="f" strokeweight="1pt"/>
                <v:rect id="Rectangle 125" o:spid="_x0000_s1131" style="position:absolute;left:68592;top:67001;width:3600;height:359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" fillcolor="#00679a [2406]" stroked="f" strokeweight="1pt"/>
                <v:rect id="Rectangle 126" o:spid="_x0000_s1132" style="position:absolute;left:75782;top:70595;width:3600;height:359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" fillcolor="#008bce [3206]" stroked="f" strokeweight="1pt"/>
                <v:rect id="Rectangle 127" o:spid="_x0000_s1133" style="position:absolute;left:75782;top:67001;width:3600;height:359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" fillcolor="#00679a [2406]" stroked="f" strokeweight="1pt"/>
              </v:group>
              <v:rect id="Rectangle 128" o:spid="_x0000_s1134" style="position:absolute;left:31563;top:71681;width:21600;height:147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" fillcolor="#fce600 [3205]" stroked="f" strokeweight="1pt"/>
              <v:rect id="Rectangle 129" o:spid="_x0000_s1135" style="position:absolute;left:9050;top:69558;width:21600;height:359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" fillcolor="#e5018c [3204]" stroked="f" strokeweight="1pt"/>
              <v:group id="Group 130" o:spid="_x0000_s1136" style="position:absolute;left:9098;top:67443;width:21552;height:2123" coordorigin="9098,67443" coordsize="27081,4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<v:shape id="Isosceles Triangle 131" o:spid="_x0000_s1137" type="#_x0000_t5" style="position:absolute;left:9098;top:67443;width:5430;height:468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" fillcolor="#e5018c [3204]" stroked="f" strokeweight="1pt"/>
                <v:shape id="Isosceles Triangle 132" o:spid="_x0000_s1138" type="#_x0000_t5" style="position:absolute;left:14511;top:67443;width:5430;height:468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" fillcolor="#e5018c [3204]" stroked="f" strokeweight="1pt"/>
                <v:shape id="Isosceles Triangle 133" o:spid="_x0000_s1139" type="#_x0000_t5" style="position:absolute;left:19924;top:67443;width:5430;height:468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" fillcolor="#e5018c [3204]" stroked="f" strokeweight="1pt"/>
                <v:shape id="Isosceles Triangle 134" o:spid="_x0000_s1140" type="#_x0000_t5" style="position:absolute;left:25337;top:67443;width:5430;height:468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" fillcolor="#e5018c [3204]" stroked="f" strokeweight="1pt"/>
                <v:shape id="Isosceles Triangle 135" o:spid="_x0000_s1141" type="#_x0000_t5" style="position:absolute;left:30750;top:67443;width:5430;height:468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" fillcolor="#e5018c [3204]" stroked="f" strokeweight="1pt"/>
              </v:group>
            </v:group>
            <v:group id="Group 136" o:spid="_x0000_s1142" alt="Guides" style="position:absolute;left:95;width:100452;height:77724" coordorigin="74" coordsize="100451,77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<v:line id="Straight Connector 137" o:spid="_x0000_s1143" style="position:absolute;visibility:visible" from="65020,4664" to="75782,1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" strokecolor="#d8d8d8 [2732]" strokeweight=".5pt">
                <v:stroke dashstyle="dash" joinstyle="miter"/>
                <o:lock v:ext="edit" shapetype="f"/>
              </v:line>
              <v:line id="Straight Connector 138" o:spid="_x0000_s1144" style="position:absolute;flip:x;visibility:visible" from="54231,4664" to="64993,1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" strokecolor="#d8d8d8 [2732]" strokeweight=".5pt">
                <v:stroke dashstyle="dash" joinstyle="miter"/>
                <o:lock v:ext="edit" shapetype="f"/>
              </v:line>
              <v:oval id="Oval 139" o:spid="_x0000_s1145" style="position:absolute;left:64016;top:11372;width:1980;height:198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" fillcolor="white [3212]" strokecolor="#d8d8d8 [2732]" strokeweight=".5pt">
                <v:stroke dashstyle="dash" joinstyle="miter"/>
              </v:oval>
              <v:line id="Straight Connector 140" o:spid="_x0000_s1146" style="position:absolute;visibility:visible" from="31640,0" to="31640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" strokecolor="#d8d8d8 [2732]" strokeweight=".5pt">
                <v:stroke dashstyle="dash" joinstyle="miter"/>
              </v:line>
              <v:line id="Straight Connector 141" o:spid="_x0000_s1147" style="position:absolute;visibility:visible" from="54231,0" to="54231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" strokecolor="#d8d8d8 [2732]" strokeweight=".5pt">
                <v:stroke dashstyle="dash" joinstyle="miter"/>
              </v:line>
              <v:line id="Straight Connector 142" o:spid="_x0000_s1148" style="position:absolute;visibility:visible" from="76821,0" to="76821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" strokecolor="#d8d8d8 [2732]" strokeweight=".5pt">
                <v:stroke dashstyle="dash" joinstyle="miter"/>
              </v:line>
              <v:line id="Straight Connector 143" o:spid="_x0000_s1149" style="position:absolute;visibility:visible" from="98372,0" to="98372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" strokecolor="#d8d8d8 [2732]" strokeweight=".5pt">
                <v:stroke dashstyle="dash" joinstyle="miter"/>
              </v:line>
              <v:line id="Straight Connector 144" o:spid="_x0000_s1150" style="position:absolute;visibility:visible" from="9050,0" to="9050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" strokecolor="#d8d8d8 [2732]" strokeweight=".5pt">
                <v:stroke dashstyle="dash" joinstyle="miter"/>
              </v:line>
              <v:line id="Straight Connector 145" o:spid="_x0000_s1151" style="position:absolute;flip:x;visibility:visible" from="74,73152" to="100526,73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" strokecolor="#d8d8d8 [2732]" strokeweight=".5pt">
                <v:stroke dashstyle="dash" joinstyle="miter"/>
                <o:lock v:ext="edit" shapetype="f"/>
              </v:line>
              <v:line id="Straight Connector 146" o:spid="_x0000_s1152" style="position:absolute;visibility:visible" from="19839,4664" to="30601,1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" strokecolor="#d8d8d8 [2732]" strokeweight=".5pt">
                <v:stroke dashstyle="dash" joinstyle="miter"/>
                <o:lock v:ext="edit" shapetype="f"/>
              </v:line>
              <v:line id="Straight Connector 147" o:spid="_x0000_s1153" style="position:absolute;flip:x;visibility:visible" from="9050,4664" to="19812,1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" strokecolor="#d8d8d8 [2732]" strokeweight=".5pt">
                <v:stroke dashstyle="dash" joinstyle="miter"/>
                <o:lock v:ext="edit" shapetype="f"/>
              </v:line>
              <v:oval id="Oval 148" o:spid="_x0000_s1154" style="position:absolute;left:18835;top:11372;width:1980;height:198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" fillcolor="white [3212]" strokecolor="#d8d8d8 [2732]" strokeweight=".5pt">
                <v:stroke dashstyle="dash" joinstyle="miter"/>
              </v:oval>
              <v:line id="Straight Connector 149" o:spid="_x0000_s1155" style="position:absolute;visibility:visible" from="42429,4664" to="53191,1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" strokecolor="#d8d8d8 [2732]" strokeweight=".5pt">
                <v:stroke dashstyle="dash" joinstyle="miter"/>
                <o:lock v:ext="edit" shapetype="f"/>
              </v:line>
              <v:line id="Straight Connector 150" o:spid="_x0000_s1156" style="position:absolute;flip:x;visibility:visible" from="31640,4664" to="42402,1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" strokecolor="#d8d8d8 [2732]" strokeweight=".5pt">
                <v:stroke dashstyle="dash" joinstyle="miter"/>
                <o:lock v:ext="edit" shapetype="f"/>
              </v:line>
              <v:oval id="Oval 151" o:spid="_x0000_s1157" style="position:absolute;left:41426;top:11372;width:1980;height:198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" fillcolor="white [3212]" strokecolor="#d8d8d8 [2732]" strokeweight=".5pt">
                <v:stroke dashstyle="dash" joinstyle="miter"/>
              </v:oval>
              <v:line id="Straight Connector 152" o:spid="_x0000_s1158" style="position:absolute;visibility:visible" from="87610,4664" to="98372,1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" strokecolor="#d8d8d8 [2732]" strokeweight=".5pt">
                <v:stroke dashstyle="dash" joinstyle="miter"/>
                <o:lock v:ext="edit" shapetype="f"/>
              </v:line>
              <v:line id="Straight Connector 153" o:spid="_x0000_s1159" style="position:absolute;flip:x;visibility:visible" from="76821,4664" to="87583,15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" strokecolor="#d8d8d8 [2732]" strokeweight=".5pt">
                <v:stroke dashstyle="dash" joinstyle="miter"/>
                <o:lock v:ext="edit" shapetype="f"/>
              </v:line>
              <v:oval id="Oval 154" o:spid="_x0000_s1160" style="position:absolute;left:86607;top:11372;width:1980;height:198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" fillcolor="white [3212]" strokecolor="#d8d8d8 [2732]" strokeweight=".5pt">
                <v:stroke dashstyle="dash" joinstyle="miter"/>
              </v:oval>
              <v:line id="Straight Connector 155" o:spid="_x0000_s1161" style="position:absolute;visibility:visible" from="75802,0" to="75802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" strokecolor="#d8d8d8 [2732]" strokeweight=".5pt">
                <v:stroke dashstyle="dash" joinstyle="miter"/>
              </v:line>
              <v:line id="Straight Connector 156" o:spid="_x0000_s1162" style="position:absolute;visibility:visible" from="53191,0" to="53191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" strokecolor="#d8d8d8 [2732]" strokeweight=".5pt">
                <v:stroke dashstyle="dash" joinstyle="miter"/>
              </v:line>
              <v:line id="Straight Connector 157" o:spid="_x0000_s1163" style="position:absolute;visibility:visible" from="30650,0" to="30650,77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" strokecolor="#d8d8d8 [2732]" strokeweight=".5pt">
                <v:stroke dashstyle="dash" joinstyle="miter"/>
              </v:line>
            </v:group>
            <v:group id="Group 158" o:spid="_x0000_s1164" alt="Instructions" style="position:absolute;top:6381;width:9757;height:51264" coordorigin=",6357" coordsize="9757,5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<v:shape id="TextBox 83" o:spid="_x0000_s1165" type="#_x0000_t202" style="position:absolute;top:46254;width:9236;height:51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" filled="f" stroked="f">
                <v:textbox style="mso-fit-shape-to-text:t">
                  <w:txbxContent>
                    <w:p w:rsidR="008B7902" w:rsidRDefault="00AE0DA4" w:rsidP="00F817C9">
                      <w:pPr>
                        <w:pStyle w:val="Heading2"/>
                        <w:rPr>
                          <w:sz w:val="24"/>
                          <w:szCs w:val="24"/>
                        </w:rPr>
                      </w:pPr>
                      <w:sdt>
                        <w:sdtPr>
                          <w:id w:val="-1894804409"/>
                          <w:placeholder>
                            <w:docPart w:val="16989BE0809E498EA12343202A6AEABB"/>
                          </w:placeholder>
                          <w:temporary/>
                          <w:showingPlcHdr/>
                        </w:sdtPr>
                        <w:sdtContent>
                          <w:r w:rsidR="00F817C9" w:rsidRPr="00D840BE">
                            <w:t>Replace these pictures with your own photos</w:t>
                          </w:r>
                        </w:sdtContent>
                      </w:sdt>
                    </w:p>
                  </w:txbxContent>
                </v:textbox>
              </v:shape>
              <v:shape id="TextBox 84" o:spid="_x0000_s1166" type="#_x0000_t202" style="position:absolute;top:31077;width:9236;height:51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" filled="f" stroked="f">
                <v:textbox style="mso-fit-shape-to-text:t">
                  <w:txbxContent>
                    <w:p w:rsidR="008B7902" w:rsidRDefault="00AE0DA4" w:rsidP="00F817C9">
                      <w:pPr>
                        <w:pStyle w:val="Heading2"/>
                        <w:rPr>
                          <w:sz w:val="24"/>
                          <w:szCs w:val="24"/>
                        </w:rPr>
                      </w:pPr>
                      <w:sdt>
                        <w:sdtPr>
                          <w:id w:val="957689164"/>
                          <w:placeholder>
                            <w:docPart w:val="14749E7488464024A477F43A35E4ADC2"/>
                          </w:placeholder>
                          <w:temporary/>
                          <w:showingPlcHdr/>
                        </w:sdtPr>
                        <w:sdtContent>
                          <w:r w:rsidR="00F817C9" w:rsidRPr="00D840BE">
                            <w:t>Write your own bookmark messages</w:t>
                          </w:r>
                        </w:sdtContent>
                      </w:sdt>
                    </w:p>
                  </w:txbxContent>
                </v:textbox>
              </v:shape>
              <v:shape id="TextBox 85" o:spid="_x0000_s1167" type="#_x0000_t202" style="position:absolute;top:12802;width:9236;height:722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" filled="f" stroked="f">
                <v:textbox style="mso-fit-shape-to-text:t">
                  <w:txbxContent>
                    <w:p w:rsidR="008B7902" w:rsidRDefault="00AE0DA4" w:rsidP="00F817C9">
                      <w:pPr>
                        <w:pStyle w:val="Heading2"/>
                        <w:rPr>
                          <w:sz w:val="24"/>
                          <w:szCs w:val="24"/>
                        </w:rPr>
                      </w:pPr>
                      <w:sdt>
                        <w:sdtPr>
                          <w:id w:val="-265315745"/>
                          <w:placeholder>
                            <w:docPart w:val="B0587C96E98C41828365AB37CF41B17C"/>
                          </w:placeholder>
                          <w:temporary/>
                          <w:showingPlcHdr/>
                        </w:sdtPr>
                        <w:sdtContent>
                          <w:r w:rsidR="00F817C9" w:rsidRPr="00D840BE">
                            <w:t>Use a hole puncher to punch a hole and tie a ribbon through it.</w:t>
                          </w:r>
                        </w:sdtContent>
                      </w:sdt>
                    </w:p>
                  </w:txbxContent>
                </v:textbox>
              </v:shape>
              <v:shape id="Freeform: Shape 162" o:spid="_x0000_s1168" style="position:absolute;left:5776;top:6357;width:3981;height:6023;visibility:visible;v-text-anchor:middle" coordsize="961143,955573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" adj="0,,0" path="m303917,954549v1588,,3175,,3175,1024c307092,955573,305505,955573,305505,955573v,,,-1024,-1588,-1024xm340431,v1587,,1587,,3175,c345193,1024,346781,1024,349956,2048v17462,3073,31750,10242,46037,15363c403931,19460,410281,22532,416631,26629v7937,5121,17462,8194,26987,12290c445206,40968,448381,40968,449968,41992v11113,6145,22225,10242,34925,16387c496006,63500,507118,68621,519818,72718v4763,2048,11113,4097,17463,6145c548393,81935,559506,86032,569031,89105v22225,6145,44450,14339,66675,19460c642056,109589,648406,112661,656343,112661v1588,,1588,1024,3175,1024c673806,118806,688093,121879,702381,125976v3175,1024,4762,1024,7937,2048c719843,131097,729368,133145,738893,135194v4763,1024,9525,2048,15875,3072c757943,139290,761118,139290,764293,140315v4763,1024,11113,2048,15875,3072c783343,144411,786518,144411,789693,145435v11113,2049,23813,4097,34925,6146c835731,153629,848431,155677,859543,157726v7938,2048,14288,2048,22225,4097c884943,162847,888118,161823,891293,161823v15875,-3073,33338,-7170,50800,-9218c943681,152605,946856,151581,948443,151581v3175,,6350,,7938,2048c957968,154653,959556,155677,959556,156702v1587,1024,1587,2048,1587,3072c959556,166944,961143,174113,957968,180258v-3175,5121,-6350,10242,-12700,14339c940506,196645,937331,199718,934156,202790v-4763,6145,-12700,10242,-20638,14339c911931,218153,908756,219177,907168,220202v-1587,1024,-3175,2048,-4762,2048c892881,224298,884943,228395,877006,231468v-7938,2048,-14288,5121,-20638,9217c853193,241710,851606,243758,850018,244782v-3175,3073,-7937,4097,-12700,5121c834143,249903,832556,250927,829381,251952v-7938,4096,-17463,7169,-25400,11266c794456,267315,786518,270387,776993,273460v-28575,9217,-55562,21508,-82550,32774c680156,312379,665868,318524,651581,323645v-6350,3073,-14288,5121,-19050,9218c623006,335936,616656,342081,608718,345153v-12700,6145,-23812,13315,-36512,19460c565856,367685,562681,370758,556331,373831v-4763,2048,-7938,5121,-12700,6145c537281,382024,532518,385097,527756,388169v-6350,4097,-14288,7170,-25400,7170c499181,395339,497593,396363,494418,397387v-3175,2049,-6350,5121,-9525,7169c483306,405581,481718,406605,478543,407629v-1587,,-3175,,-3175,-1024c476956,397387,480131,389194,484893,381000v3175,-5121,6350,-10242,11113,-15363c499181,361540,502356,358468,505531,354371v9525,-11266,22225,-22532,34925,-32774c542043,319548,545218,318524,546806,317500v7937,-4097,12700,-8194,19050,-12290c580143,294968,596018,284726,611893,275508v6350,-3073,12700,-6145,17463,-9218c635706,263218,640468,259121,648406,256048v6350,-2048,11112,-6145,19050,-8193c670631,246831,673806,244782,676981,242734v,,1587,-1024,,-2049c676981,239661,675393,239661,675393,239661v-1587,,-3175,,-4762,c665868,240685,661106,240685,656343,241710v-4762,1024,-11112,2048,-15875,2048c635706,243758,629356,243758,624593,245806v-9525,,-17462,3073,-26987,4097c589668,250927,583318,251952,575381,252976v-17463,3072,-34925,5121,-50800,8193c522993,261169,519818,261169,518231,262194v-3175,,-4763,1024,-7938,1024c503943,264242,497593,266290,489656,268339v-4763,1024,-7938,2048,-12700,3072c473781,272435,470606,273460,467431,273460v-9525,1024,-15875,4096,-25400,5121c437268,278581,434093,280629,430918,281653v-11112,4097,-23812,8194,-34925,12291c384881,298040,373768,302137,362656,306234v-1588,1024,-4763,2048,-6350,3072c351543,311355,346781,314427,342018,316476v-4762,2048,-9525,5121,-12700,8193c324556,328766,319793,331839,313443,334911v-7937,5121,-17462,10242,-23812,15363c283281,355395,275343,360516,268993,364613v-9525,7169,-19050,14339,-30162,21508c237243,387145,237243,388169,235656,388169v-6350,3073,-11113,7170,-15875,11267c215018,403532,210256,407629,203906,410702v-1588,1024,-3175,3072,-4763,4096c197556,415823,197556,417871,195968,417871v-4762,3073,-7937,8194,-11112,13314c180093,438355,175331,444500,168981,450645v-1588,2049,-3175,3073,-6350,5121c157868,458839,156281,461911,154693,466008v,2048,-1587,3073,-3175,5121c146756,476250,143581,482395,137231,487516v,,-1588,1024,-1588,2049c132468,496734,124531,502879,121356,510048v-1588,3073,-3175,5121,-4763,8194c113418,527460,107068,535653,102306,544871v-3175,3073,-3175,6145,-4763,10242c97543,562282,94368,569452,91193,575597v-3175,7169,-4762,13314,-6350,20484c83256,600177,84843,603250,84843,607347v-1587,3072,-1587,6145,-3175,9218c80081,623734,80081,629879,80081,636024v1587,6145,,12291,1587,19460c81668,661629,83256,667774,84843,673919v1588,4097,1588,9218,4763,13315c89606,688258,91193,688258,91193,689282v1588,8194,6350,15363,11113,22533c105481,717960,107068,725129,111831,732298v1587,1025,1587,3073,1587,4097c113418,737419,113418,738444,115006,739468v4762,5121,7937,10242,11112,16387c129293,762000,134056,767121,137231,772242v1587,2048,3175,4097,6350,6145c148343,785556,156281,791702,159456,798871v,1024,1587,3073,3175,4097c168981,810137,173743,816282,180093,823452v1588,1024,1588,2048,3175,4096c192793,834718,199143,843936,207081,851105v7937,8193,15875,15363,25400,23556c234068,875686,235656,876710,235656,877734v6350,6145,12700,13314,20637,18435c265818,902315,272168,910508,280106,917677v1587,1025,1587,2049,4762,3073c295981,926895,302331,934065,311856,940210v1587,1024,3175,2048,3175,3072c315031,943282,315031,944306,315031,944306v,,-1588,,-1588,c310268,944306,308681,943282,305506,943282v-1588,2049,,3073,,4097c302331,947379,300743,946355,299156,944306v3175,-1024,1587,-3072,,-5121c299156,939185,300743,939185,302331,939185v1587,,3175,-1024,1587,-2048c302331,935089,300743,934065,295981,933040v1587,2049,1587,4097,3175,6145c295981,940210,294393,942258,297568,944306v1588,1025,1588,2049,3175,3073c300743,948403,300743,948403,299156,949427v,,-1588,,-1588,c289631,944306,283281,939185,273756,935089v-4763,-5121,-11113,-7170,-17463,-11266c253118,921774,249943,920750,248356,918702v-3175,-2049,-7938,-4097,-11113,-6146c234068,909484,229306,907436,224543,905387v-3175,-1024,-6350,-3072,-9525,-6145c213431,898218,213431,897194,211843,897194v-6350,-1025,-9525,-5121,-14287,-9218c194381,884903,189618,880806,184856,877734v-4763,-4097,-9525,-8194,-12700,-12290c168981,862371,165806,859298,161043,857250v-1587,-1024,-4762,-2048,-4762,-4097c145168,841887,134056,830621,122943,819355v-6350,-6145,-11112,-13315,-15875,-20484c105481,796823,105481,795798,103893,793750,97543,788629,92781,782484,88018,776339,75318,764048,64206,751758,54681,738444v-1588,-2049,-3175,-4097,-4763,-6146c45156,726153,40393,721032,37218,713863v-1587,-4097,-6350,-7169,-7937,-11266c27693,698500,27693,694403,24518,691331,16581,678016,13406,663677,8643,650363,7056,642169,3881,633976,2293,626806v-1587,-6145,,-13314,-1587,-20483c706,600177,-882,594032,706,586863v1587,-6145,3175,-11266,4762,-17411c5468,568427,7056,566379,7056,565355v,-3073,-1588,-6145,-1588,-8194c5468,554089,8643,552040,8643,548968v-1587,-6145,1588,-12291,4763,-17412c18168,522339,22931,513121,26106,502879v,-2048,1587,-4097,3175,-6145c35631,487516,40393,477274,46743,468056v7938,-11266,15875,-21508,25400,-31750c73731,434258,76906,431185,78493,429137v1588,-5121,6350,-10242,12700,-14339c92781,413774,94368,411726,95956,410702v1587,-1025,1587,-3073,3175,-4097c103893,402508,108656,398411,111831,394315v4762,-4097,6350,-9218,11112,-12291c126118,379976,127706,376903,129293,374855v4763,-6145,9525,-11266,17463,-16387c157868,350274,167393,341056,175331,331839v1587,-1024,1587,-3073,3175,-3073c186443,324669,191206,319548,195968,315452v3175,-2049,4763,-4097,7938,-5121c210256,306234,215018,302137,221368,299065v1588,-1025,3175,-2049,4763,-3073c230893,292919,237243,289847,242006,286774v3175,-3072,9525,-6145,14287,-8193c264231,274484,273756,269363,281693,265266v7938,-4097,14288,-7169,22225,-11266c307093,252976,310268,250927,313443,249903v6350,-2048,12700,-5121,17463,-9218c330906,239661,332493,239661,334081,239661v11112,-4096,19050,-9217,30162,-12290c376943,224298,388056,219177,400756,215081v25400,-8194,50800,-15363,79375,-21508c497593,189476,515056,186403,532518,185379v3175,,7938,-1024,11113,-2048c546806,182306,548393,182306,551568,182306v1588,,1588,,3175,c564268,179234,576968,180258,586493,176161v,-1024,,-2048,-1587,-3072c580143,172065,576968,170016,572206,168992v-11113,-3073,-31750,-8194,-42863,-12290c526168,155677,524581,155677,521406,154653v-3175,-1024,-6350,-1024,-9525,-2048c499181,148508,488068,144411,473781,142363v-7938,-2048,-12700,-5121,-19050,-8194c451556,133145,449968,131097,446793,130073v-9525,-4097,-19050,-9218,-25400,-14339c418218,112661,413456,109589,410281,106516v-1588,-1024,-3175,-2048,-3175,-3072c407106,100371,403931,97298,400756,95250v-1588,-1024,-3175,-3073,-6350,-5121c392818,89105,392818,87056,392818,85008v,-2048,,-3073,-3175,-5121c384881,76815,381706,73742,376943,69645v-3175,-3072,-4762,-5121,-4762,-9218c372181,57355,370593,54282,367418,51210v-1587,-2049,-3175,-5121,-4762,-7170c361068,41992,359481,39944,357893,36871v-6350,-5121,-7937,-8194,-11112,-12290c345193,22532,345193,19460,342018,17411v-3175,-4096,-4762,-7169,-4762,-12290c337256,4097,337256,2048,337256,1024v,,1587,-1024,3175,-1024xe" fillcolor="black" stroked="f" strokeweight="1.25pt">
                <v:stroke joinstyle="miter"/>
                <v:formulas/>
                <v:path arrowok="t" o:connecttype="custom" o:connectlocs="125890,601621;127205,602266;126547,602266;125890,601621;141015,0;142330,0;144960,1291;164030,10974;172578,16783;183757,24529;186387,26466;200854,36794;215321,45832;222554,49705;235706,56160;263324,68425;271873,71006;273188,71652;290943,79398;294230,80689;306067,85208;312643,87144;316588,88436;323164,90372;327109,91663;341576,95536;356043,99409;365249,101992;369194,101992;390237,96182;392867,95536;396155,96827;397471,98764;398128,100700;396813,113611;391552,122648;386949,127812;378401,136849;375770,138786;373798,140077;363276,145887;354728,151696;352097,154278;346837,157506;343549,158797;333028,165898;321849,172353;287655,193009;269900,203983;262009,209793;252145,217538;237021,229803;230445,235613;225185,239486;218609,244650;208088,249169;204800,250460;200854,254978;198224,256915;196909,256270;200854,240132;205457,230449;209403,223348;223870,202692;226500,200110;234391,192364;253460,173644;260694,167834;268585,161379;276476,156215;280421,152987;280421,151696;279764,151050;277791,151050;271873,152342;265297,153633;258721,154923;247542,157506;238336,159442;217294,164606;214663,165252;211375,165898;202827,169125;197566,171061;193621,172353;183100,175580;178496,177517;164030,185263;150221,193009;147590,194945;141672,199464;136411,204628;129835,211083;119972,220766;111423,229803;98929,243359;97614,244650;91038,251751;84463,258852;82490,261433;81175,263370;76572,271762;69996,284027;67366,287254;64077,293709;62762,296937;56844,307265;56187,308557;50269,321466;48296,326631;42378,343414;40405,349869;37774,362780;35144,375690;35144,382791;33829,388600;33171,400865;33829,413130;35144,424749;37117,433141;37774,434432;42378,448633;46323,461543;46980,464125;47638,466062;52241,476390;56844,486719;59475,490592;66050,503502;67366,506084;74599,518995;75914,521576;85778,536423;96299,551270;97614,553207;106163,564826;116026,578381;117999,580318;129178,592583;130493,594519;130493,595165;129835,595165;126548,594519;126548,597102;123917,595165;123917,591937;125233,591937;125890,590646;122602,588064;123917,591937;123260,595165;124575,597102;123917,598392;123260,598392;113396,589356;106163,582255;102875,579027;98272,575154;93011,570635;89066,566762;87750,565472;81832,559662;76572,553207;71311,545461;66708,540296;64735,537714;50926,516412;44350,503502;43035,500274;36459,489301;22650,465417;20677,461543;15417,449924;12129,442824;10156,435723;3580,409902;950,395055;292,382145;292,369880;2265,358907;2923,356325;2265,351160;3580,345996;5553,335022;10814,316948;12129,313075;19362,295000;29883,274989;32514,270471;37774,261433;39747,258852;41062,256270;46323,248524;50926,240777;53556,236259;60790,225931;72626,209147;73941,207210;81175,198819;84463,195591;91696,188491;93669,186554;100245,180744;106163,175580;116684,167188;125890,160088;129835,157506;137069,151696;138384,151050;150878,143304;166003,135558;198882,122003;220581,116838;225185,115547;228472,114901;229788,114901;242939,111028;242282,109092;237021,106510;219266,98764;215979,97473;212033,96182;196251,89727;188360,84562;185072,81981;174551,72943;169948,67134;168633,65197;166003,60033;163372,56805;162714,53578;161399,50350;156139,43895;154166,38085;152193,32276;150221,27757;148248,23239;143645,15493;141672,10974;139699,3228;139699,645;14101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63" o:spid="_x0000_s1169" style="position:absolute;left:3763;top:52251;width:5380;height:5369;visibility:visible;v-text-anchor:middle" coordsize="951361,949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" adj="0,,0" path="m109662,264841v1944,1162,1944,2323,1944,2323c111606,268326,109662,268326,107718,267164v1944,-1161,1944,-1161,1944,-2323xm70784,175399v,1162,1944,1162,1944,2323c72728,178884,70784,178884,70784,180045v,,-1944,,-1944,c68840,178884,68840,177722,70784,175399xm29963,104543v,1161,-1944,1161,-1944,2323c28019,109189,28019,111512,29963,113835v,,1944,1162,1944,1162c31907,114997,33851,114997,33851,113835v-1944,-1161,-1944,-2323,-1944,-3484c31907,109189,31907,108027,31907,106866v,-1162,-1944,-1162,-1944,-2323xm29963,v1944,,3888,1162,3888,3485c33851,5808,33851,6970,33851,9293v-1944,4646,-1944,9292,,13939c37739,30201,37739,37171,37739,45302v,5808,,10454,3888,16262c45514,69695,45514,77826,41627,85957v-1944,1162,-1944,3485,-1944,5808c41627,106866,41627,121966,43570,138229v1944,6969,1944,13939,1944,22070c45514,162622,45514,166107,45514,168430v1944,8131,1944,15100,1944,23232c47458,203277,49402,214893,49402,226509v,1162,,3485,1944,4646c55234,238125,55234,245095,55234,252064v,3485,1944,6970,1944,10454c61065,274134,66897,284588,66897,296204v,6970,3888,13939,9719,20909c80504,322921,84392,328729,82448,335698v-1944,4647,,9293,3888,13939c92167,355445,94111,361253,97999,367061v1944,4646,1944,9293,1944,13939c97999,387970,101887,393777,109662,397262v5832,2323,9720,5808,9720,10454c119382,412363,123269,414686,129101,417009v5832,2323,5832,5808,3888,9293c129101,430948,132989,435595,138820,439079v3888,2323,5832,5808,3888,9293c142708,451857,144652,455341,146596,458826v,-1161,1944,-1161,1944,-2323c150484,455341,154372,455341,154372,457665v,3484,1943,6969,1943,10454c160203,469281,164091,470442,167979,472765v,,1944,,1944,c169923,471604,171866,471604,171866,470442v-1943,-4646,-3887,-10454,-3887,-15101c167979,451857,166035,448372,164091,443726v-1944,-4647,-3888,-10455,-5832,-15101c156315,423979,154372,421655,152428,418171v-5832,-6970,-11664,-13939,-17495,-20909c131045,392616,129101,387970,129101,383323v1944,-5808,,-10454,-3888,-15100c123269,360091,117438,351960,115494,342668v-7776,-11616,-9719,-23232,-17495,-34848c94111,303174,94111,299689,94111,295043v,-5808,-1944,-10455,-1944,-16262c92167,277619,94111,276457,94111,276457v1944,,3888,,3888,c99943,277619,101887,278781,103831,281104v1944,1161,1944,2323,5831,2323c113550,282265,117438,283427,119382,286912v,,,1161,,1161c123269,300851,132989,313628,136877,327567v1943,5808,7775,11616,9719,17424c148540,350799,150484,356607,154372,363576v7775,13939,13607,27878,19438,41817c175754,410040,179642,414686,181586,419332v7775,9293,15551,18586,21382,29040c204912,453018,208800,457665,212688,461149v9719,11616,19439,23232,31102,33686c253509,502966,261285,511098,267116,519229v1944,1161,1944,3484,3888,4646c282667,532006,292387,541299,304050,550592v1944,1161,1944,2323,3888,3484c335152,570338,358479,588924,387637,604024v9719,5808,21382,10455,29158,17424c418739,623771,422627,624933,424570,626095v11664,5807,21383,11615,33046,17423c465392,648165,475111,651649,484831,656296v7775,3485,13607,6969,19438,10454c513989,672558,525652,677204,537315,680689v11664,3485,21383,8131,31102,12778c576193,698113,585912,699274,595632,702759v9719,4647,21382,8131,33046,11616c632565,715537,636453,715537,640341,716698v,,1944,,1944,c642285,715537,644229,714375,644229,714375v-5832,-6969,-9720,-15101,-17495,-22070c615071,678366,607295,664427,595632,651649v,,,-1161,-1944,-1161c587856,636549,576193,624933,572305,610994v-1944,-4646,-3888,-8131,-7775,-11616c556754,594732,554810,587762,554810,581954r,1162c554810,581954,552866,581954,552866,580793v,-3485,-3887,-5808,-5831,-9293c547035,570338,547035,569177,547035,569177v1944,-3485,-1944,-4646,-3888,-5808c547035,563369,547035,562207,547035,561046v-1944,-2323,-5832,-4647,-3888,-8131c545091,550592,545091,548268,541203,545945v-7775,-4646,-11663,-9293,-9719,-15100c531484,528521,531484,527360,529540,525037v-5832,-4647,-5832,-9293,-7776,-15101c519821,498320,517877,486704,515933,475088v,-3484,,-8131,-1944,-11615c513989,462311,515933,462311,515933,461149v,-1161,3888,1162,5831,2324c521764,463473,521764,464634,521764,464634v5832,15101,17495,29040,31102,41817c554810,508774,556754,508774,560642,506451v3888,-2323,7775,-2323,9719,c572305,508774,574249,511098,576193,514582v5832,11616,17495,22070,25270,32525c603407,548268,605351,550592,607295,551753v1944,1162,1944,1162,3888,2323c613127,556399,617014,557561,618958,559884v7776,9293,21383,16262,29158,26717c653948,593570,661724,600540,669499,607509v7776,5808,13607,12778,19439,19747c694770,634226,700601,640034,706433,645841v7775,5808,15551,12778,21382,19747c729759,667912,731703,671396,735591,672558v7775,4646,11663,10454,19439,15101c766693,693467,774468,701598,780300,708567v7776,9293,19439,15101,27214,24393c809458,734122,811402,736445,815290,736445v7775,2323,13607,6970,19439,10454c838616,750384,842504,753869,850280,756192v5831,1162,9719,4646,15551,6970c869718,764323,873606,766646,875550,768970v5832,5807,17495,10454,27214,13939c906652,784070,910540,785232,912484,787555v3888,3485,9719,6969,13607,10454c931923,799171,937754,800332,943586,801494v1944,3485,3888,5808,7775,9293c949417,814271,947474,816595,949417,818918v1944,6969,-1943,12777,-3887,19747c943586,844473,939698,849119,931923,852604v-7776,3484,-11664,6969,-15551,11616c912484,870027,904708,874674,896933,878159v-5832,2323,-9720,4646,-17495,5807c871662,886290,863887,887451,854167,889774v,,-1943,,-1943,1162c842504,896744,832785,897906,819178,897906v-1944,,-5832,1161,-9720,2323c795851,904875,784188,909521,774468,915329v-1943,1162,-3887,1162,-3887,c770581,915329,770581,914168,770581,914168v,-2323,3887,-4647,,-6970c768637,906037,764749,907198,760861,907198v-1944,,-3887,1162,-3887,1162c741423,908360,725872,910683,710321,913006v-9720,1162,-19439,2323,-29159,2323c671443,915329,659780,917652,650060,918814v-7775,1162,-17495,3485,-25270,2323c622846,921137,620902,921137,617014,922299v-27214,4646,-56372,4646,-85530,6969c517877,930430,502326,931591,488718,933915v-11663,2323,-25270,3484,-36933,3484c442065,937399,430402,937399,420683,940884v-3888,1162,-7776,1162,-11664,1162c399300,940884,389581,942046,379861,943207v-3887,1162,-9719,1162,-13607,1162c358479,944369,350703,944369,342928,945531v-7776,1161,-15551,2323,-23327,3484c313769,950177,309882,949015,305994,947854v-5832,-2323,-9719,-4647,-15551,-6970c286555,938561,284611,935076,288499,931591v3888,-4646,9719,-9292,15551,-12777c305994,917652,307938,916491,309882,916491v9719,-1162,15551,-4646,23326,-8131c337096,906037,342928,904875,346815,902552v1944,-1162,5832,-2323,7776,-2323c366254,897906,375974,896744,387637,895582v5831,-1161,13607,-1161,19439,-3484c424570,887451,444009,883966,461504,879320v11663,-3485,25271,-5808,38878,-6969c510101,871189,517877,870027,525652,867704v11663,-3484,23327,-5808,36934,-6969c576193,859573,587856,858412,599519,856088v7776,-2323,17495,-2323,25271,-2323c634509,853765,644229,851442,652004,849119v,,1944,-1162,1944,-1162c653948,846796,653948,845634,652004,845634v-1944,-1161,-3888,-2323,-5831,-2323c638397,840988,630622,839826,620902,837503v-5831,-1162,-9719,-2323,-15551,-4646c587856,827049,572305,821241,554810,815433v-9719,-2323,-17495,-5808,-25270,-8131c519821,803817,512045,800332,502326,796848,469280,782909,434290,771293,403188,756192v-19439,-9293,-38878,-17424,-56373,-27878c321545,714375,298218,700436,276836,685335v-1944,-1161,-1944,-2323,-3888,-3484c274892,681851,276836,681851,280724,681851v1943,,3887,-2324,3887,-3485c282667,677204,280724,674881,278780,673720v-7776,-5808,-15551,-10455,-25271,-16263c245734,651649,236014,645841,230183,638872v-1944,-1162,-1944,-2323,-3888,-3485c212688,628418,206856,619125,195193,612156v-7776,-4647,-11663,-10455,-17495,-15101c162147,580793,144652,564531,132989,545945v-3888,-4646,-5832,-10454,-11663,-13939c127157,532006,131045,533168,132989,535491v9719,9293,21383,18585,31102,27878c167979,566854,169923,571500,173810,574985v3888,3485,5832,6969,11664,8131c187417,584277,189361,583116,191305,583116v1944,,3888,-3485,3888,-4646c195193,577308,193249,576146,193249,576146v-9719,-4646,-15551,-10454,-19439,-17423c171866,550592,164091,542460,156315,534329v-5831,-4646,-9719,-9292,-13607,-15100c129101,498320,115494,478573,101887,457665v-1944,-1162,-3888,-3485,-3888,-4647c92167,441402,88280,429787,82448,418171v-1944,-2323,-1944,-4647,-3888,-6970c76616,407716,74673,403070,72729,398424v,-1162,,-2323,-1944,-4647c63009,382162,61065,369384,57178,356607v-1944,-4647,-5832,-9293,-5832,-13939c49402,338021,49402,333375,47458,328729v-1944,-4647,-5831,-10455,-7775,-15101c35795,308982,33851,304335,35795,299689v3888,-9293,,-19747,-3888,-29040c31907,267165,28019,264841,24132,263680v-5832,-2323,-9720,-5808,-9720,-9293c14412,250902,14412,246256,18300,243933v1944,-2323,1944,-4646,1944,-5808c18300,223024,18300,207924,18300,193985v,-12778,-3888,-24394,-3888,-37171c14412,154491,12468,152168,10525,149845,6637,145198,4693,140552,2749,134744,805,118482,-1139,103381,805,88280,2749,80149,2749,72018,2749,63887v,-1161,,-2323,1944,-4646c4693,58079,8581,56918,10525,56918v7775,,7775,,7775,-2323c20244,49948,22188,46463,22188,40655,20244,32524,20244,23232,24132,15101,26076,10454,26076,6970,26076,2323,26076,1162,28019,1162,29963,xe" fillcolor="black" stroked="f" strokeweight=".53997mm">
                <v:stroke joinstyle="miter"/>
                <v:formulas/>
                <v:path arrowok="t" o:connecttype="custom" o:connectlocs="62016,149772;63115,151086;60916,151086;62016,149772;40030,99191;41129,100505;40030,101818;38930,101818;40030,99191;16945,59121;15845,60435;16945,64376;18044,65033;19143,64376;18044,62405;18044,60435;16945,59121;16945,0;19143,1971;19143,5255;19143,13138;21342,25619;23541,34815;23541,48610;22441,51895;24640,78171;25739,90652;25739,95250;26838,108388;27938,128095;29037,130722;31236,142546;32335,148458;37831,167508;43328,179333;46626,189843;48824,197726;55420,207579;56519,215462;62016,224658;67513,230570;73009,235826;75208,241081;78505,248307;80704,253562;82903,259474;84002,258160;87300,258817;88399,264729;94995,267357;96094,267357;97193,266043;94995,257503;92796,250935;89498,242395;86201,236483;76307,224658;73009,216776;70810,208236;65314,193785;55420,174077;53221,166852;52122,157655;53221,156341;55420,156341;58718,158969;62016,160283;67513,162254;67513,162910;77406,185245;82903,195098;87300,205608;98293,229257;102690,237139;114782,253562;120279,260788;137867,279838;151059,293633;153257,296260;171946,311369;174144,313339;219215,341586;235705,351439;240102,354067;258790,363920;274180,371146;285173,377058;303861,384941;321450,392167;336840,397422;355528,403991;362124,405305;363223,405305;364323,403991;354429,391510;336840,368518;335741,367862;323648,345527;319251,338958;313755,329105;313755,329762;312655,328448;309358,323193;309358,321879;307159,318595;309358,317281;307159,312683;306060,308741;300563,300202;299464,296917;295067,288377;291769,268670;290670,262102;291769,260788;295067,262102;295067,262758;312655,286407;317053,286407;322549,286407;325847,291005;340138,309398;343436,312026;345634,313339;350031,316624;366521,331733;378613,343557;389606,354724;399500,365234;411592,376401;415989,380343;426982,388883;441273,400707;456663,414501;461061,416472;472054,422384;480848,427639;489642,431581;495139,434866;510529,442748;516025,445376;523720,451288;533614,453258;538011,458514;536912,463112;534713,474279;527018,482162;518224,488731;507231,496614;497337,499898;483046,503182;481947,503839;463259,507781;457762,509095;437975,517634;435777,517634;435777,516977;435777,513036;430280,513036;428082,513693;401699,516320;385209,517634;367620,519605;353329,520919;348932,521576;300563,525517;276378,528145;255492,530115;237903,532086;231307,532743;214818,533399;207123,534057;193932,534714;180740,536684;173045,536027;164251,532086;163151,526830;171946,519605;175244,518291;188435,513693;196130,510408;200527,509095;219215,506467;230208,504496;260988,497270;282975,493329;297265,490701;318152,486760;339038,484132;353329,482819;368719,480191;369819,479534;368719,478220;365422,476907;351131,473622;342336,470995;313755,461141;299464,456543;284074,450631;228010,427639;196130,411874;156556,387568;154357,385598;158754,385598;160952,383627;157655,381000;143364,371803;130172,361293;127974,359322;110385,346185;100491,337645;75208,308741;68612,300858;75208,302829;92796,318595;98293,325164;104889,329762;108186,329762;110385,327135;109286,325820;98293,315967;88399,302172;80704,293633;57619,258817;55420,256189;46626,236483;44427,232541;41129,225315;40030,222688;32335,201667;29037,193785;26838,185902;22441,177362;20243,169479;18044,153057;13647,149115;8150,143860;10349,137948;11448,134664;10349,109702;8150,88681;5952,84740;1555,76200;455,49924;1555,36129;2654,33502;5952,32188;10349,30874;12548,22991;13647,8540;14746,1314;1694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64" o:spid="_x0000_s1170" style="position:absolute;left:5635;top:35348;width:2690;height:4824;rotation:2148696fd;flip:y;visibility:visible;v-text-anchor:middle" coordsize="956087,95294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" adj="0,,0" path="m213570,785068v-2165,,-2165,1191,-4330,2382c209240,788640,211405,789831,213570,788640v,,2164,-1190,2164,-1190c215734,786259,213570,786259,213570,785068xm213570,764828v-2165,,-4330,1190,-4330,1190c209240,768400,207075,770781,211405,773162v,,2165,,2165,c217899,771971,220064,768400,215734,766018v,,-2164,-1190,-2164,-1190xm256866,720775v,1191,,2381,,2381c256866,723156,256866,724347,254701,724347v,,,-1191,2165,-3572xm328303,569565v-2165,,-2165,1191,-2165,2382c328303,571947,330467,571947,330467,571947v,,,-1191,,-1191c330467,570756,328303,569565,328303,569565xm650854,446v10824,-1190,21648,,30307,3572c689820,7590,698479,9971,704973,14734v2165,2381,6494,4762,12989,4762c724456,20687,730950,23068,735280,26640v15153,8335,32472,16669,38966,29766c776411,58787,778575,61168,780740,61168v8659,2382,10824,7144,8659,11907c789399,75456,787235,79028,791564,81409v12989,8334,17318,20241,21648,29766c817541,118318,817541,125462,819706,133796v,1191,2165,3572,2165,4763c819706,150465,826200,162371,834859,173087v,,,1191,,1191c837024,184993,845683,194518,847848,204043v,2382,2165,5953,2165,8335c852178,220712,850013,230237,856507,237381v,8334,4330,16669,8659,25003c869496,274290,873825,285006,875990,296912v2165,11906,4330,22622,6494,34528c886814,351681,891144,371922,897638,392162v4329,10716,10824,21431,15153,32147c919286,429072,919286,436215,923615,442168v4330,4763,6494,10716,10824,16669c936604,461218,936604,464790,938769,467171v2164,3572,2164,8335,4329,11907c947428,487412,951757,495747,956087,505271v-2165,3572,-4330,7144,-6495,11907c947428,519559,945263,521940,940933,524322v-4329,2381,-8659,3571,-10824,5953c923615,535037,921450,539800,923615,544562v,1191,2165,2381,2165,3572c927945,550515,927945,554087,923615,556468v-4329,1191,-8659,,-10824,-1190c906297,554087,901967,552897,897638,549325v-10824,-7144,-23813,-13097,-34636,-19050c854342,524322,843519,519559,834859,513606v-6494,-3572,-10823,-7144,-15153,-10716c804553,490984,791564,479078,776411,467171v-2165,-2381,-6495,-4762,-10824,-5953c743939,451693,733115,438597,724456,424309v-8659,-16669,-19483,-32147,-25977,-48816c687655,362396,683325,349300,678996,335012v-4330,-13097,-8659,-26194,-10824,-39290c666007,288578,663842,282625,661678,275481v,-1191,-6495,-2381,-8659,-1191c646524,277862,640030,280243,635700,283815v-6494,5953,-12988,11907,-19483,17860c605394,312390,596734,323106,579416,331440v-2164,1191,-2164,1191,-4329,2381c566428,345728,551274,354062,540450,364778v-2164,2381,-6494,4762,-6494,7144c527462,381446,516638,388590,507979,396925v-4330,3572,-10824,7143,-12989,11906c488496,421928,475507,432643,464683,444550v-6494,7143,-12988,15478,-19483,23812c438706,476697,432212,483840,425717,492175v-2164,3572,-6494,7143,-12988,9525c406234,505271,401905,510034,397575,514796v-8659,14288,-19483,25004,-30306,34529c362939,554087,358609,560040,354280,564803v-4330,4762,-6494,8334,-10824,13097c341291,580281,336962,581472,332632,581472v-4329,,-8659,-1191,-12988,-1191c315314,580281,310984,582662,310984,586234v,1191,2165,2381,2165,3572c315314,592187,313149,594568,308820,595759v-6495,2381,-10824,4763,-12989,9525c291502,612428,285007,619572,282842,626715v,2382,-2164,5953,-4329,8335c276348,639812,265524,641003,263359,645765v,3572,2165,8335,2165,11906c265524,658862,265524,661243,263359,662434v-6494,4763,-8659,10716,-8659,16669c254700,681484,254700,683865,252536,686247v-8660,9525,-8660,19049,-12989,28575c233053,727918,230888,741015,226558,754112v,1191,,2381,,3572c226558,761256,230888,763637,237382,764828v2165,,4330,1190,4330,1190c241712,767209,241712,768400,241712,769590v-6495,8335,-8659,16669,-12989,25003c224394,805309,220064,817215,215734,827931v-4329,9525,-8659,19050,-8659,28575c207075,860078,202746,861268,198416,862459v-21647,3572,-32471,13097,-32471,25003c163780,895796,161615,902940,165945,911275v2164,4762,,10715,-4330,15478c152956,935087,150791,943421,155121,951756v,,,1191,-2165,1191c150791,952947,148626,952947,146462,952947v,,-2165,,-2165,-1191c135638,942231,122649,933897,120484,923181v2165,,4330,1191,6495,1191c131308,924372,135638,921990,133473,920800v-4329,-4763,-6494,-9525,-12989,-13097c120484,907703,118320,907703,118320,907703v,,-2165,1190,-2165,1190c113990,911275,113990,912465,113990,913656v-6494,-4763,-10824,-10716,-12989,-17860c88013,870793,81519,844600,70695,819596v,-1190,-2165,-3571,-2165,-4762c68530,802928,66365,792212,68530,780306v,-4763,2165,-9525,4329,-14288c72859,763637,75024,761256,75024,758875v-4329,-10716,2165,-21432,4330,-33338c79354,716012,85848,705296,90178,694581v2164,-7144,4329,-13097,8659,-20241c101001,670768,101001,666006,103166,662434v2165,-11906,6495,-22622,12989,-33337c120484,623143,124814,616000,122649,608856v-2165,-3572,,-7144,2165,-10716c133473,581472,137803,563612,148626,548134v2165,-3572,2165,-8334,4330,-11906c159450,526703,161615,515987,170274,506462v6495,-9525,10824,-20240,17318,-29765c194087,464790,200581,452884,207075,442168v2165,-1190,2165,-3571,2165,-4762c217899,429072,224394,419546,228723,410021v4330,-9524,12989,-16668,17318,-26193c252536,370731,265524,358825,272019,344537v4329,-7144,10823,-13097,17318,-20240c291502,320725,295831,317153,297996,313581v8659,-13097,17318,-26194,32471,-38100c334797,265956,345621,258812,352115,250478v,-1191,2165,-3572,2165,-4763c354280,244525,352115,242143,347786,242143v-6495,1191,-12989,1191,-17319,3572c323973,248097,319644,250478,310984,249287v-8659,,-17318,1191,-23812,2381c276348,254050,263359,257621,252536,260003v-10824,2381,-21648,3572,-34637,3572c202746,262384,187592,263575,170274,264765v-15153,1191,-28142,2381,-43295,1191c109661,268337,90178,265956,70695,269528v-2165,,-6495,,-8659,c49047,265956,33894,267146,18740,265956v-2165,,-6494,,-8659,c7916,265956,3587,264765,3587,263575v-4330,,-4330,-2382,-2165,-3572c27399,244525,55541,230237,85848,219521v4330,-1190,6494,-2381,10824,-3571c120484,204043,148626,196900,172439,186184v4330,-1191,6494,-2381,10824,-3572c200581,180231,215734,174278,228723,168325v8659,-3572,17318,-7144,25977,-9525c265524,156418,276348,151656,287172,148084v12989,-5953,28142,-9525,43295,-15478c356445,123081,380257,113556,406234,104031v23813,-7144,45461,-17860,69273,-26194c479837,75456,486331,74265,490661,71884v15153,-9525,34636,-16669,54119,-23813c562098,40928,579416,34975,594570,26640v4329,-2381,8659,-3572,12988,-5953c616217,18306,622712,14734,627041,9971v2165,-2381,6495,-4762,8659,-7143c642195,1637,646524,1637,650854,446xe" fillcolor="black" stroked="f" strokeweight=".60133mm">
                <v:stroke joinstyle="miter"/>
                <v:formulas/>
                <v:path arrowok="t" o:connecttype="custom" o:connectlocs="60096,397430;58877,398635;60096,399238;60705,398635;60096,397430;60096,387183;58877,387786;59487,391402;60096,391402;60705,387786;60096,387183;72279,364882;72279,366088;71669,366690;72279,364882;92380,288334;91771,289540;92989,289540;92989,288937;92380,288334;183142,226;191670,2034;198370,7459;202025,9870;206898,13486;217862,28555;219690,30965;222126,36993;222735,41212;228827,56281;230654,67732;231263,70144;234918,87623;234918,88226;238573,103294;239182,107513;241010,120171;243446,132828;246492,150308;248319,167787;252583,198526;256847,214800;259893,223841;262939,232280;264157,236499;265375,242526;269030,255786;267202,261814;264766,265431;261720,268444;259893,275677;260502,277485;259893,281704;256847,281102;252583,278088;242837,268444;234918,260006;230654,254581;218472,236499;215426,233485;203852,214800;196543,190088;191060,169595;188015,149705;186187,139458;183751,138855;178877,143677;173395,152719;163040,167787;161822,168992;152075,184664;150248,188280;142938,200938;139284,206965;130756,225047;125273,237102;119791,249157;116136,253979;111872,260608;103345,278088;99690,285924;96644,292554;93598,294362;89944,293759;87507,296773;88116,298581;86898,301595;83243,306417;79588,317266;78370,321485;74106,326909;74715,332937;74106,335348;71669,343786;71060,347403;67405,361869;63750,381759;63750,383567;66796,387183;68015,387786;68015,389594;64360,402252;60705,419128;58268,433594;55832,436608;46695,449265;46695,461320;45476,469156;43649,481813;43040,482416;41212,482416;40603,481813;33903,467347;35730,467950;37558,466142;33903,459512;33294,459512;32684,460114;32075,462525;28420,453484;19893,414909;19283,412498;19283,395019;20502,387786;21111,384170;22329,367293;25375,351622;27811,341375;29030,335348;32684,318471;34512,308225;35121,302800;41821,277485;43040,271458;47913,256389;52786,241321;58268,223841;58877,221431;64360,207567;69233,194308;76542,174417;81416,164171;83852,158746;92989,139458;99080,126801;99690,124390;97862,122581;92989,124390;87507,126198;80806,127403;71060,131623;61314,133431;47913,134034;35730,134636;19893,136445;17456,136445;5273,134636;2837,134636;1009,133431;400,131623;24156,111129;27202,109322;48522,94253;51568,92445;64360,85212;71669,80390;80806,74965;92989,67130;114309,52664;133801,39404;138065,36390;153294,24335;167304,13486;170959,10473;176441,5048;178877,1432;183142,22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  <w10:wrap anchorx="page" anchory="page"/>
          </v:group>
        </w:pict>
      </w:r>
    </w:p>
    <w:tbl>
      <w:tblPr>
        <w:tblW w:w="4961" w:type="pct"/>
        <w:tblLayout w:type="fixed"/>
        <w:tblCellMar>
          <w:left w:w="0" w:type="dxa"/>
          <w:right w:w="0" w:type="dxa"/>
        </w:tblCellMar>
        <w:tblLook w:val="04A0"/>
      </w:tblPr>
      <w:tblGrid>
        <w:gridCol w:w="1255"/>
        <w:gridCol w:w="210"/>
        <w:gridCol w:w="2492"/>
        <w:gridCol w:w="88"/>
        <w:gridCol w:w="61"/>
        <w:gridCol w:w="749"/>
        <w:gridCol w:w="152"/>
        <w:gridCol w:w="2477"/>
        <w:gridCol w:w="162"/>
        <w:gridCol w:w="721"/>
        <w:gridCol w:w="195"/>
        <w:gridCol w:w="2464"/>
        <w:gridCol w:w="133"/>
        <w:gridCol w:w="810"/>
        <w:gridCol w:w="146"/>
        <w:gridCol w:w="2466"/>
        <w:gridCol w:w="179"/>
      </w:tblGrid>
      <w:tr w:rsidR="004C0979" w:rsidRPr="00997D0E" w:rsidTr="000A5C87">
        <w:trPr>
          <w:trHeight w:val="288"/>
        </w:trPr>
        <w:tc>
          <w:tcPr>
            <w:tcW w:w="1255" w:type="dxa"/>
            <w:shd w:val="clear" w:color="auto" w:fill="auto"/>
            <w:tcMar>
              <w:top w:w="3686" w:type="dxa"/>
            </w:tcMar>
          </w:tcPr>
          <w:p w:rsidR="004C0979" w:rsidRPr="00997D0E" w:rsidRDefault="004C0979" w:rsidP="00F817C9">
            <w:pPr>
              <w:pStyle w:val="Heading2"/>
            </w:pPr>
          </w:p>
        </w:tc>
        <w:tc>
          <w:tcPr>
            <w:tcW w:w="2851" w:type="dxa"/>
            <w:gridSpan w:val="4"/>
            <w:shd w:val="clear" w:color="auto" w:fill="auto"/>
          </w:tcPr>
          <w:p w:rsidR="004C0979" w:rsidRPr="00997D0E" w:rsidRDefault="004C0979" w:rsidP="00D46711">
            <w:pPr>
              <w:pStyle w:val="Heading1"/>
            </w:pPr>
          </w:p>
        </w:tc>
        <w:tc>
          <w:tcPr>
            <w:tcW w:w="749" w:type="dxa"/>
            <w:shd w:val="clear" w:color="auto" w:fill="auto"/>
          </w:tcPr>
          <w:p w:rsidR="004C0979" w:rsidRPr="00997D0E" w:rsidRDefault="004C0979" w:rsidP="00D46711">
            <w:pPr>
              <w:pStyle w:val="Heading1"/>
            </w:pPr>
          </w:p>
        </w:tc>
        <w:tc>
          <w:tcPr>
            <w:tcW w:w="2791" w:type="dxa"/>
            <w:gridSpan w:val="3"/>
            <w:shd w:val="clear" w:color="auto" w:fill="auto"/>
          </w:tcPr>
          <w:p w:rsidR="004C0979" w:rsidRPr="00997D0E" w:rsidRDefault="004C0979" w:rsidP="00D46711">
            <w:pPr>
              <w:pStyle w:val="Heading1"/>
            </w:pPr>
          </w:p>
        </w:tc>
        <w:tc>
          <w:tcPr>
            <w:tcW w:w="721" w:type="dxa"/>
            <w:shd w:val="clear" w:color="auto" w:fill="auto"/>
          </w:tcPr>
          <w:p w:rsidR="004C0979" w:rsidRPr="00997D0E" w:rsidRDefault="004C0979" w:rsidP="00D46711">
            <w:pPr>
              <w:pStyle w:val="Heading1"/>
            </w:pPr>
          </w:p>
        </w:tc>
        <w:tc>
          <w:tcPr>
            <w:tcW w:w="2792" w:type="dxa"/>
            <w:gridSpan w:val="3"/>
            <w:shd w:val="clear" w:color="auto" w:fill="auto"/>
          </w:tcPr>
          <w:p w:rsidR="004C0979" w:rsidRPr="00997D0E" w:rsidRDefault="004C0979" w:rsidP="00D46711">
            <w:pPr>
              <w:pStyle w:val="Heading1"/>
            </w:pPr>
          </w:p>
        </w:tc>
        <w:tc>
          <w:tcPr>
            <w:tcW w:w="810" w:type="dxa"/>
            <w:shd w:val="clear" w:color="auto" w:fill="auto"/>
          </w:tcPr>
          <w:p w:rsidR="004C0979" w:rsidRPr="00997D0E" w:rsidRDefault="004C0979" w:rsidP="00D46711">
            <w:pPr>
              <w:pStyle w:val="Heading1"/>
            </w:pPr>
          </w:p>
        </w:tc>
        <w:tc>
          <w:tcPr>
            <w:tcW w:w="2790" w:type="dxa"/>
            <w:gridSpan w:val="3"/>
            <w:shd w:val="clear" w:color="auto" w:fill="auto"/>
          </w:tcPr>
          <w:p w:rsidR="004C0979" w:rsidRPr="00997D0E" w:rsidRDefault="004C0979" w:rsidP="00D46711">
            <w:pPr>
              <w:pStyle w:val="Heading1"/>
            </w:pPr>
          </w:p>
        </w:tc>
      </w:tr>
      <w:tr w:rsidR="000A5C87" w:rsidRPr="00997D0E" w:rsidTr="000A5C87">
        <w:trPr>
          <w:trHeight w:hRule="exact" w:val="2665"/>
        </w:trPr>
        <w:tc>
          <w:tcPr>
            <w:tcW w:w="1255" w:type="dxa"/>
            <w:vAlign w:val="center"/>
          </w:tcPr>
          <w:p w:rsidR="00D46711" w:rsidRPr="00997D0E" w:rsidRDefault="00D46711" w:rsidP="00C5057F">
            <w:pPr>
              <w:pStyle w:val="Heading1"/>
            </w:pPr>
          </w:p>
        </w:tc>
        <w:tc>
          <w:tcPr>
            <w:tcW w:w="2851" w:type="dxa"/>
            <w:gridSpan w:val="4"/>
            <w:shd w:val="clear" w:color="auto" w:fill="000000" w:themeFill="text1"/>
            <w:vAlign w:val="center"/>
          </w:tcPr>
          <w:p w:rsidR="00D46711" w:rsidRPr="00997D0E" w:rsidRDefault="00AE0DA4" w:rsidP="00C5057F">
            <w:pPr>
              <w:pStyle w:val="Heading1"/>
            </w:pPr>
            <w:sdt>
              <w:sdtPr>
                <w:id w:val="1379971322"/>
                <w:placeholder>
                  <w:docPart w:val="215A2A8C4EA54A7DA97D1FA40F992E76"/>
                </w:placeholder>
                <w:temporary/>
                <w:showingPlcHdr/>
              </w:sdtPr>
              <w:sdtContent>
                <w:r w:rsidR="00D46711" w:rsidRPr="00997D0E">
                  <w:t>A Special Book for a Special Friend</w:t>
                </w:r>
              </w:sdtContent>
            </w:sdt>
          </w:p>
        </w:tc>
        <w:tc>
          <w:tcPr>
            <w:tcW w:w="749" w:type="dxa"/>
            <w:vAlign w:val="center"/>
          </w:tcPr>
          <w:p w:rsidR="00D46711" w:rsidRPr="00997D0E" w:rsidRDefault="00D46711" w:rsidP="00C5057F">
            <w:pPr>
              <w:pStyle w:val="Heading1"/>
            </w:pPr>
          </w:p>
        </w:tc>
        <w:tc>
          <w:tcPr>
            <w:tcW w:w="2791" w:type="dxa"/>
            <w:gridSpan w:val="3"/>
            <w:shd w:val="clear" w:color="auto" w:fill="000000" w:themeFill="text1"/>
            <w:vAlign w:val="center"/>
          </w:tcPr>
          <w:p w:rsidR="00D46711" w:rsidRPr="00997D0E" w:rsidRDefault="00AE0DA4" w:rsidP="00C5057F">
            <w:pPr>
              <w:pStyle w:val="Heading1"/>
            </w:pPr>
            <w:sdt>
              <w:sdtPr>
                <w:id w:val="1496370807"/>
                <w:placeholder>
                  <w:docPart w:val="54EE14114A1E4D21B04F46EDF2F68EDC"/>
                </w:placeholder>
                <w:temporary/>
                <w:showingPlcHdr/>
              </w:sdtPr>
              <w:sdtContent>
                <w:r w:rsidR="00D46711" w:rsidRPr="00997D0E">
                  <w:t>The More You Read, The More You Want To Read</w:t>
                </w:r>
              </w:sdtContent>
            </w:sdt>
          </w:p>
        </w:tc>
        <w:tc>
          <w:tcPr>
            <w:tcW w:w="721" w:type="dxa"/>
            <w:vAlign w:val="center"/>
          </w:tcPr>
          <w:p w:rsidR="00D46711" w:rsidRPr="00997D0E" w:rsidRDefault="00D46711" w:rsidP="00C5057F">
            <w:pPr>
              <w:pStyle w:val="Heading1"/>
            </w:pPr>
          </w:p>
        </w:tc>
        <w:tc>
          <w:tcPr>
            <w:tcW w:w="2792" w:type="dxa"/>
            <w:gridSpan w:val="3"/>
            <w:shd w:val="clear" w:color="auto" w:fill="000000" w:themeFill="text1"/>
            <w:vAlign w:val="center"/>
          </w:tcPr>
          <w:p w:rsidR="00D46711" w:rsidRPr="00997D0E" w:rsidRDefault="00AE0DA4" w:rsidP="00C5057F">
            <w:pPr>
              <w:pStyle w:val="Heading1"/>
            </w:pPr>
            <w:sdt>
              <w:sdtPr>
                <w:id w:val="-446704197"/>
                <w:placeholder>
                  <w:docPart w:val="35CB2267A64149DFBEC04F3B42180459"/>
                </w:placeholder>
                <w:temporary/>
                <w:showingPlcHdr/>
              </w:sdtPr>
              <w:sdtContent>
                <w:r w:rsidR="00D46711" w:rsidRPr="00997D0E">
                  <w:t>Life Gives Us Books, We Turn The Pages</w:t>
                </w:r>
              </w:sdtContent>
            </w:sdt>
          </w:p>
        </w:tc>
        <w:tc>
          <w:tcPr>
            <w:tcW w:w="810" w:type="dxa"/>
            <w:vAlign w:val="center"/>
          </w:tcPr>
          <w:p w:rsidR="00D46711" w:rsidRPr="00997D0E" w:rsidRDefault="00D46711" w:rsidP="00C5057F">
            <w:pPr>
              <w:pStyle w:val="Heading1"/>
            </w:pPr>
          </w:p>
        </w:tc>
        <w:tc>
          <w:tcPr>
            <w:tcW w:w="2790" w:type="dxa"/>
            <w:gridSpan w:val="3"/>
            <w:shd w:val="clear" w:color="auto" w:fill="000000" w:themeFill="text1"/>
            <w:vAlign w:val="center"/>
          </w:tcPr>
          <w:p w:rsidR="00D46711" w:rsidRPr="00997D0E" w:rsidRDefault="00AE0DA4" w:rsidP="00C5057F">
            <w:pPr>
              <w:pStyle w:val="Heading1"/>
            </w:pPr>
            <w:sdt>
              <w:sdtPr>
                <w:id w:val="-627710588"/>
                <w:placeholder>
                  <w:docPart w:val="5B6E3BF2E5A147539A2A50CFC1715297"/>
                </w:placeholder>
                <w:temporary/>
                <w:showingPlcHdr/>
              </w:sdtPr>
              <w:sdtContent>
                <w:r w:rsidR="00D46711" w:rsidRPr="00997D0E">
                  <w:t>Just One More Page!</w:t>
                </w:r>
              </w:sdtContent>
            </w:sdt>
          </w:p>
        </w:tc>
      </w:tr>
      <w:tr w:rsidR="000A5C87" w:rsidRPr="00997D0E" w:rsidTr="000A5C87">
        <w:tc>
          <w:tcPr>
            <w:tcW w:w="1255" w:type="dxa"/>
          </w:tcPr>
          <w:p w:rsidR="00C016FF" w:rsidRPr="00997D0E" w:rsidRDefault="00C016FF"/>
        </w:tc>
        <w:tc>
          <w:tcPr>
            <w:tcW w:w="210" w:type="dxa"/>
            <w:shd w:val="clear" w:color="auto" w:fill="000000" w:themeFill="text1"/>
          </w:tcPr>
          <w:p w:rsidR="00C016FF" w:rsidRPr="00997D0E" w:rsidRDefault="00C016FF"/>
        </w:tc>
        <w:tc>
          <w:tcPr>
            <w:tcW w:w="2492" w:type="dxa"/>
            <w:vMerge w:val="restart"/>
          </w:tcPr>
          <w:p w:rsidR="00C016FF" w:rsidRPr="00997D0E" w:rsidRDefault="00C016FF">
            <w:r w:rsidRPr="00997D0E">
              <w:rPr>
                <w:noProof/>
              </w:rPr>
              <w:drawing>
                <wp:inline distT="0" distB="0" distL="0" distR="0">
                  <wp:extent cx="1405890" cy="1405890"/>
                  <wp:effectExtent l="76200" t="76200" r="80010" b="80010"/>
                  <wp:docPr id="42" name="Picture Placeholder 41" descr="Two friends huggi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D7702C5-0702-4B45-B39B-D910F17BE7F3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Placeholder 41" descr="Two friends hugging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D7702C5-0702-4B45-B39B-D910F17BE7F3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05890" cy="1405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82550">
                            <a:solidFill>
                              <a:schemeClr val="bg1"/>
                            </a:solidFill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" w:type="dxa"/>
            <w:shd w:val="clear" w:color="auto" w:fill="000000" w:themeFill="text1"/>
          </w:tcPr>
          <w:p w:rsidR="00C016FF" w:rsidRPr="00997D0E" w:rsidRDefault="00C016FF"/>
        </w:tc>
        <w:tc>
          <w:tcPr>
            <w:tcW w:w="810" w:type="dxa"/>
            <w:gridSpan w:val="2"/>
          </w:tcPr>
          <w:p w:rsidR="00C016FF" w:rsidRPr="00997D0E" w:rsidRDefault="00C016FF"/>
        </w:tc>
        <w:tc>
          <w:tcPr>
            <w:tcW w:w="152" w:type="dxa"/>
            <w:shd w:val="clear" w:color="auto" w:fill="000000" w:themeFill="text1"/>
          </w:tcPr>
          <w:p w:rsidR="00C016FF" w:rsidRPr="00997D0E" w:rsidRDefault="00C016FF"/>
        </w:tc>
        <w:tc>
          <w:tcPr>
            <w:tcW w:w="2477" w:type="dxa"/>
            <w:vMerge w:val="restart"/>
          </w:tcPr>
          <w:p w:rsidR="00C016FF" w:rsidRPr="00997D0E" w:rsidRDefault="00C016FF">
            <w:r w:rsidRPr="00997D0E">
              <w:rPr>
                <w:noProof/>
              </w:rPr>
              <w:drawing>
                <wp:inline distT="0" distB="0" distL="0" distR="0">
                  <wp:extent cx="1405890" cy="1405890"/>
                  <wp:effectExtent l="76200" t="76200" r="80010" b="80010"/>
                  <wp:docPr id="46" name="Picture Placeholder 45" descr="A woman paging through a book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9B48ADC-7D00-4C04-B35E-89BDE5A1EDAF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Placeholder 45" descr="A woman paging through a book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9B48ADC-7D00-4C04-B35E-89BDE5A1EDAF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05890" cy="1405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82550">
                            <a:solidFill>
                              <a:schemeClr val="bg1"/>
                            </a:solidFill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" w:type="dxa"/>
            <w:shd w:val="clear" w:color="auto" w:fill="000000" w:themeFill="text1"/>
          </w:tcPr>
          <w:p w:rsidR="00C016FF" w:rsidRPr="00997D0E" w:rsidRDefault="00C016FF"/>
        </w:tc>
        <w:tc>
          <w:tcPr>
            <w:tcW w:w="721" w:type="dxa"/>
          </w:tcPr>
          <w:p w:rsidR="00C016FF" w:rsidRPr="00997D0E" w:rsidRDefault="00C016FF"/>
        </w:tc>
        <w:tc>
          <w:tcPr>
            <w:tcW w:w="195" w:type="dxa"/>
            <w:shd w:val="clear" w:color="auto" w:fill="000000" w:themeFill="text1"/>
          </w:tcPr>
          <w:p w:rsidR="00C016FF" w:rsidRPr="00997D0E" w:rsidRDefault="00C016FF"/>
        </w:tc>
        <w:tc>
          <w:tcPr>
            <w:tcW w:w="2464" w:type="dxa"/>
            <w:vMerge w:val="restart"/>
          </w:tcPr>
          <w:p w:rsidR="00C016FF" w:rsidRPr="00997D0E" w:rsidRDefault="00C016FF">
            <w:r w:rsidRPr="00997D0E">
              <w:rPr>
                <w:noProof/>
              </w:rPr>
              <w:drawing>
                <wp:inline distT="0" distB="0" distL="0" distR="0">
                  <wp:extent cx="1405890" cy="1405890"/>
                  <wp:effectExtent l="76200" t="76200" r="80010" b="80010"/>
                  <wp:docPr id="52" name="Picture Placeholder 51" descr="A woman in bed reading a book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2DB6F1C-F0DF-483A-B1E1-874503B8CF4F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Placeholder 51" descr="A woman in bed reading a book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2DB6F1C-F0DF-483A-B1E1-874503B8CF4F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405890" cy="1405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82550">
                            <a:solidFill>
                              <a:schemeClr val="bg1"/>
                            </a:solidFill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" w:type="dxa"/>
            <w:shd w:val="clear" w:color="auto" w:fill="000000" w:themeFill="text1"/>
          </w:tcPr>
          <w:p w:rsidR="00C016FF" w:rsidRPr="00997D0E" w:rsidRDefault="00C016FF"/>
        </w:tc>
        <w:tc>
          <w:tcPr>
            <w:tcW w:w="810" w:type="dxa"/>
          </w:tcPr>
          <w:p w:rsidR="00C016FF" w:rsidRPr="00997D0E" w:rsidRDefault="00C016FF"/>
        </w:tc>
        <w:tc>
          <w:tcPr>
            <w:tcW w:w="146" w:type="dxa"/>
            <w:shd w:val="clear" w:color="auto" w:fill="000000" w:themeFill="text1"/>
          </w:tcPr>
          <w:p w:rsidR="00C016FF" w:rsidRPr="00997D0E" w:rsidRDefault="00C016FF"/>
        </w:tc>
        <w:tc>
          <w:tcPr>
            <w:tcW w:w="2466" w:type="dxa"/>
            <w:vMerge w:val="restart"/>
          </w:tcPr>
          <w:p w:rsidR="00C016FF" w:rsidRPr="00997D0E" w:rsidRDefault="00C016FF">
            <w:r w:rsidRPr="00997D0E">
              <w:rPr>
                <w:noProof/>
              </w:rPr>
              <w:drawing>
                <wp:inline distT="0" distB="0" distL="0" distR="0">
                  <wp:extent cx="1407600" cy="1407600"/>
                  <wp:effectExtent l="76200" t="76200" r="78740" b="78740"/>
                  <wp:docPr id="56" name="Picture Placeholder 55" descr="Mother and daughter reading a book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C1958CFF-ABE2-4D68-B00D-5F7C87803E7E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Placeholder 55" descr="Mother and daughter reading a book">
                            <a:extLst>
                              <a:ext uri="{FF2B5EF4-FFF2-40B4-BE49-F238E27FC236}">
      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C1958CFF-ABE2-4D68-B00D-5F7C87803E7E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600" cy="14076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82550">
                            <a:solidFill>
                              <a:schemeClr val="bg1"/>
                            </a:solidFill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" w:type="dxa"/>
            <w:shd w:val="clear" w:color="auto" w:fill="000000" w:themeFill="text1"/>
          </w:tcPr>
          <w:p w:rsidR="00C016FF" w:rsidRPr="00997D0E" w:rsidRDefault="00C016FF"/>
        </w:tc>
      </w:tr>
      <w:tr w:rsidR="000A5C87" w:rsidRPr="00997D0E" w:rsidTr="000A5C87">
        <w:tc>
          <w:tcPr>
            <w:tcW w:w="1255" w:type="dxa"/>
          </w:tcPr>
          <w:p w:rsidR="009E0431" w:rsidRPr="00997D0E" w:rsidRDefault="009E0431"/>
        </w:tc>
        <w:tc>
          <w:tcPr>
            <w:tcW w:w="210" w:type="dxa"/>
            <w:shd w:val="clear" w:color="auto" w:fill="000000" w:themeFill="text1"/>
          </w:tcPr>
          <w:p w:rsidR="009E0431" w:rsidRPr="00997D0E" w:rsidRDefault="009E0431"/>
        </w:tc>
        <w:tc>
          <w:tcPr>
            <w:tcW w:w="2492" w:type="dxa"/>
            <w:vMerge/>
          </w:tcPr>
          <w:p w:rsidR="009E0431" w:rsidRPr="00997D0E" w:rsidRDefault="009E0431">
            <w:pPr>
              <w:rPr>
                <w:noProof/>
              </w:rPr>
            </w:pPr>
          </w:p>
        </w:tc>
        <w:tc>
          <w:tcPr>
            <w:tcW w:w="88" w:type="dxa"/>
            <w:shd w:val="clear" w:color="auto" w:fill="000000" w:themeFill="text1"/>
          </w:tcPr>
          <w:p w:rsidR="009E0431" w:rsidRPr="00997D0E" w:rsidRDefault="009E0431"/>
        </w:tc>
        <w:tc>
          <w:tcPr>
            <w:tcW w:w="810" w:type="dxa"/>
            <w:gridSpan w:val="2"/>
          </w:tcPr>
          <w:p w:rsidR="009E0431" w:rsidRPr="00997D0E" w:rsidRDefault="009E0431"/>
        </w:tc>
        <w:tc>
          <w:tcPr>
            <w:tcW w:w="152" w:type="dxa"/>
            <w:shd w:val="clear" w:color="auto" w:fill="000000" w:themeFill="text1"/>
          </w:tcPr>
          <w:p w:rsidR="009E0431" w:rsidRPr="00997D0E" w:rsidRDefault="009E0431"/>
        </w:tc>
        <w:tc>
          <w:tcPr>
            <w:tcW w:w="2477" w:type="dxa"/>
            <w:vMerge/>
          </w:tcPr>
          <w:p w:rsidR="009E0431" w:rsidRPr="00997D0E" w:rsidRDefault="009E0431">
            <w:pPr>
              <w:rPr>
                <w:noProof/>
              </w:rPr>
            </w:pPr>
          </w:p>
        </w:tc>
        <w:tc>
          <w:tcPr>
            <w:tcW w:w="162" w:type="dxa"/>
            <w:shd w:val="clear" w:color="auto" w:fill="000000" w:themeFill="text1"/>
          </w:tcPr>
          <w:p w:rsidR="009E0431" w:rsidRPr="00997D0E" w:rsidRDefault="009E0431"/>
        </w:tc>
        <w:tc>
          <w:tcPr>
            <w:tcW w:w="721" w:type="dxa"/>
          </w:tcPr>
          <w:p w:rsidR="009E0431" w:rsidRPr="00997D0E" w:rsidRDefault="009E0431"/>
        </w:tc>
        <w:tc>
          <w:tcPr>
            <w:tcW w:w="195" w:type="dxa"/>
            <w:shd w:val="clear" w:color="auto" w:fill="000000" w:themeFill="text1"/>
          </w:tcPr>
          <w:p w:rsidR="009E0431" w:rsidRPr="00997D0E" w:rsidRDefault="009E0431"/>
        </w:tc>
        <w:tc>
          <w:tcPr>
            <w:tcW w:w="2464" w:type="dxa"/>
            <w:vMerge/>
          </w:tcPr>
          <w:p w:rsidR="009E0431" w:rsidRPr="00997D0E" w:rsidRDefault="009E0431">
            <w:pPr>
              <w:rPr>
                <w:noProof/>
              </w:rPr>
            </w:pPr>
          </w:p>
        </w:tc>
        <w:tc>
          <w:tcPr>
            <w:tcW w:w="133" w:type="dxa"/>
            <w:shd w:val="clear" w:color="auto" w:fill="000000" w:themeFill="text1"/>
          </w:tcPr>
          <w:p w:rsidR="009E0431" w:rsidRPr="00997D0E" w:rsidRDefault="009E0431"/>
        </w:tc>
        <w:tc>
          <w:tcPr>
            <w:tcW w:w="810" w:type="dxa"/>
          </w:tcPr>
          <w:p w:rsidR="009E0431" w:rsidRPr="00997D0E" w:rsidRDefault="009E0431"/>
        </w:tc>
        <w:tc>
          <w:tcPr>
            <w:tcW w:w="146" w:type="dxa"/>
            <w:shd w:val="clear" w:color="auto" w:fill="000000" w:themeFill="text1"/>
          </w:tcPr>
          <w:p w:rsidR="009E0431" w:rsidRPr="00997D0E" w:rsidRDefault="009E0431"/>
        </w:tc>
        <w:tc>
          <w:tcPr>
            <w:tcW w:w="2466" w:type="dxa"/>
            <w:vMerge/>
          </w:tcPr>
          <w:p w:rsidR="009E0431" w:rsidRPr="00997D0E" w:rsidRDefault="009E0431">
            <w:pPr>
              <w:rPr>
                <w:noProof/>
              </w:rPr>
            </w:pPr>
          </w:p>
        </w:tc>
        <w:tc>
          <w:tcPr>
            <w:tcW w:w="179" w:type="dxa"/>
            <w:shd w:val="clear" w:color="auto" w:fill="000000" w:themeFill="text1"/>
          </w:tcPr>
          <w:p w:rsidR="009E0431" w:rsidRPr="00997D0E" w:rsidRDefault="009E0431"/>
        </w:tc>
      </w:tr>
      <w:tr w:rsidR="004C0979" w:rsidRPr="00997D0E" w:rsidTr="000A5C87">
        <w:tc>
          <w:tcPr>
            <w:tcW w:w="1255" w:type="dxa"/>
          </w:tcPr>
          <w:p w:rsidR="00C016FF" w:rsidRPr="00997D0E" w:rsidRDefault="00C016FF"/>
        </w:tc>
        <w:tc>
          <w:tcPr>
            <w:tcW w:w="210" w:type="dxa"/>
          </w:tcPr>
          <w:p w:rsidR="00C016FF" w:rsidRPr="00997D0E" w:rsidRDefault="00C016FF"/>
        </w:tc>
        <w:tc>
          <w:tcPr>
            <w:tcW w:w="2492" w:type="dxa"/>
            <w:vMerge/>
          </w:tcPr>
          <w:p w:rsidR="00C016FF" w:rsidRPr="00997D0E" w:rsidRDefault="00C016FF"/>
        </w:tc>
        <w:tc>
          <w:tcPr>
            <w:tcW w:w="88" w:type="dxa"/>
          </w:tcPr>
          <w:p w:rsidR="00C016FF" w:rsidRPr="00997D0E" w:rsidRDefault="00C016FF"/>
        </w:tc>
        <w:tc>
          <w:tcPr>
            <w:tcW w:w="810" w:type="dxa"/>
            <w:gridSpan w:val="2"/>
          </w:tcPr>
          <w:p w:rsidR="00C016FF" w:rsidRPr="00997D0E" w:rsidRDefault="00C016FF"/>
        </w:tc>
        <w:tc>
          <w:tcPr>
            <w:tcW w:w="152" w:type="dxa"/>
          </w:tcPr>
          <w:p w:rsidR="00C016FF" w:rsidRPr="00997D0E" w:rsidRDefault="00C016FF"/>
        </w:tc>
        <w:tc>
          <w:tcPr>
            <w:tcW w:w="2477" w:type="dxa"/>
            <w:vMerge/>
          </w:tcPr>
          <w:p w:rsidR="00C016FF" w:rsidRPr="00997D0E" w:rsidRDefault="00C016FF"/>
        </w:tc>
        <w:tc>
          <w:tcPr>
            <w:tcW w:w="162" w:type="dxa"/>
          </w:tcPr>
          <w:p w:rsidR="00C016FF" w:rsidRPr="00997D0E" w:rsidRDefault="00C016FF"/>
        </w:tc>
        <w:tc>
          <w:tcPr>
            <w:tcW w:w="721" w:type="dxa"/>
          </w:tcPr>
          <w:p w:rsidR="00C016FF" w:rsidRPr="00997D0E" w:rsidRDefault="00C016FF"/>
        </w:tc>
        <w:tc>
          <w:tcPr>
            <w:tcW w:w="195" w:type="dxa"/>
          </w:tcPr>
          <w:p w:rsidR="00C016FF" w:rsidRPr="00997D0E" w:rsidRDefault="00C016FF"/>
        </w:tc>
        <w:tc>
          <w:tcPr>
            <w:tcW w:w="2464" w:type="dxa"/>
            <w:vMerge/>
          </w:tcPr>
          <w:p w:rsidR="00C016FF" w:rsidRPr="00997D0E" w:rsidRDefault="00C016FF"/>
        </w:tc>
        <w:tc>
          <w:tcPr>
            <w:tcW w:w="133" w:type="dxa"/>
          </w:tcPr>
          <w:p w:rsidR="00C016FF" w:rsidRPr="00997D0E" w:rsidRDefault="00C016FF"/>
        </w:tc>
        <w:tc>
          <w:tcPr>
            <w:tcW w:w="810" w:type="dxa"/>
          </w:tcPr>
          <w:p w:rsidR="00C016FF" w:rsidRPr="00997D0E" w:rsidRDefault="00C016FF"/>
        </w:tc>
        <w:tc>
          <w:tcPr>
            <w:tcW w:w="146" w:type="dxa"/>
          </w:tcPr>
          <w:p w:rsidR="00C016FF" w:rsidRPr="00997D0E" w:rsidRDefault="00C016FF"/>
        </w:tc>
        <w:tc>
          <w:tcPr>
            <w:tcW w:w="2466" w:type="dxa"/>
            <w:vMerge/>
          </w:tcPr>
          <w:p w:rsidR="00C016FF" w:rsidRPr="00997D0E" w:rsidRDefault="00C016FF"/>
        </w:tc>
        <w:tc>
          <w:tcPr>
            <w:tcW w:w="179" w:type="dxa"/>
          </w:tcPr>
          <w:p w:rsidR="00C016FF" w:rsidRPr="00997D0E" w:rsidRDefault="00C016FF"/>
        </w:tc>
      </w:tr>
    </w:tbl>
    <w:p w:rsidR="005A20B8" w:rsidRPr="00400EF6" w:rsidRDefault="005A20B8"/>
    <w:sectPr w:rsidR="005A20B8" w:rsidRPr="00400EF6" w:rsidSect="00381B7D">
      <w:pgSz w:w="15840" w:h="12240" w:orient="landscape" w:code="1"/>
      <w:pgMar w:top="0" w:right="397" w:bottom="0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3401" w:rsidRDefault="00683401" w:rsidP="002F38D8">
      <w:pPr>
        <w:spacing w:after="0" w:line="240" w:lineRule="auto"/>
      </w:pPr>
      <w:r>
        <w:separator/>
      </w:r>
    </w:p>
  </w:endnote>
  <w:endnote w:type="continuationSeparator" w:id="0">
    <w:p w:rsidR="00683401" w:rsidRDefault="00683401" w:rsidP="002F3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peak Pro">
    <w:charset w:val="00"/>
    <w:family w:val="swiss"/>
    <w:pitch w:val="variable"/>
    <w:sig w:usb0="8000002F" w:usb1="0000000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peak Pro Light">
    <w:charset w:val="00"/>
    <w:family w:val="swiss"/>
    <w:pitch w:val="variable"/>
    <w:sig w:usb0="8000002F" w:usb1="0000000A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3401" w:rsidRDefault="00683401" w:rsidP="002F38D8">
      <w:pPr>
        <w:spacing w:after="0" w:line="240" w:lineRule="auto"/>
      </w:pPr>
      <w:r>
        <w:separator/>
      </w:r>
    </w:p>
  </w:footnote>
  <w:footnote w:type="continuationSeparator" w:id="0">
    <w:p w:rsidR="00683401" w:rsidRDefault="00683401" w:rsidP="002F38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attachedTemplate r:id="rId1"/>
  <w:stylePaneSortMethod w:val="0000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yNLM0NDcxNzcxMDW2NLZU0lEKTi0uzszPAykwrgUAH6wSwiwAAAA="/>
  </w:docVars>
  <w:rsids>
    <w:rsidRoot w:val="00683401"/>
    <w:rsid w:val="0006551C"/>
    <w:rsid w:val="000A574C"/>
    <w:rsid w:val="000A5C87"/>
    <w:rsid w:val="000C3EFC"/>
    <w:rsid w:val="00142B95"/>
    <w:rsid w:val="001E7AA6"/>
    <w:rsid w:val="002506B1"/>
    <w:rsid w:val="002F38D8"/>
    <w:rsid w:val="00315BB4"/>
    <w:rsid w:val="003611E4"/>
    <w:rsid w:val="003774BF"/>
    <w:rsid w:val="00381B7D"/>
    <w:rsid w:val="003907B2"/>
    <w:rsid w:val="00400EF6"/>
    <w:rsid w:val="00467929"/>
    <w:rsid w:val="004C0979"/>
    <w:rsid w:val="00585E7D"/>
    <w:rsid w:val="005A20B8"/>
    <w:rsid w:val="005C7603"/>
    <w:rsid w:val="005F75E2"/>
    <w:rsid w:val="00683401"/>
    <w:rsid w:val="006E365E"/>
    <w:rsid w:val="006F25ED"/>
    <w:rsid w:val="00720EC3"/>
    <w:rsid w:val="007451B6"/>
    <w:rsid w:val="007761A9"/>
    <w:rsid w:val="007A0496"/>
    <w:rsid w:val="007C1AFB"/>
    <w:rsid w:val="008B7902"/>
    <w:rsid w:val="008C5A77"/>
    <w:rsid w:val="009051DE"/>
    <w:rsid w:val="00990809"/>
    <w:rsid w:val="00997D0E"/>
    <w:rsid w:val="009A5567"/>
    <w:rsid w:val="009E0431"/>
    <w:rsid w:val="009F7F88"/>
    <w:rsid w:val="00AE0DA4"/>
    <w:rsid w:val="00B24B67"/>
    <w:rsid w:val="00B3066C"/>
    <w:rsid w:val="00B33D05"/>
    <w:rsid w:val="00B51512"/>
    <w:rsid w:val="00B737CD"/>
    <w:rsid w:val="00B8187A"/>
    <w:rsid w:val="00BE518B"/>
    <w:rsid w:val="00C016FF"/>
    <w:rsid w:val="00C5057F"/>
    <w:rsid w:val="00CC6A1F"/>
    <w:rsid w:val="00CE3F35"/>
    <w:rsid w:val="00CF04FC"/>
    <w:rsid w:val="00D23A38"/>
    <w:rsid w:val="00D46711"/>
    <w:rsid w:val="00D57032"/>
    <w:rsid w:val="00D7702F"/>
    <w:rsid w:val="00D840BE"/>
    <w:rsid w:val="00E05EA3"/>
    <w:rsid w:val="00E31086"/>
    <w:rsid w:val="00EB7D0F"/>
    <w:rsid w:val="00F6045A"/>
    <w:rsid w:val="00F81446"/>
    <w:rsid w:val="00F817C9"/>
    <w:rsid w:val="00FB30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192" w:lineRule="auto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unhideWhenUsed="0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/>
    <w:lsdException w:name="Default Paragraph Font" w:uiPriority="1"/>
    <w:lsdException w:name="Subtitle" w:uiPriority="11" w:unhideWhenUsed="0"/>
    <w:lsdException w:name="Strong" w:uiPriority="22" w:unhideWhenUsed="0"/>
    <w:lsdException w:name="Emphasis" w:uiPriority="20" w:unhideWhenUsed="0"/>
    <w:lsdException w:name="Table Grid" w:semiHidden="0" w:uiPriority="39" w:unhideWhenUsed="0"/>
    <w:lsdException w:name="Placeholder Text" w:unhideWhenUsed="0"/>
    <w:lsdException w:name="No Spacing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2B95"/>
  </w:style>
  <w:style w:type="paragraph" w:styleId="Heading1">
    <w:name w:val="heading 1"/>
    <w:basedOn w:val="Normal"/>
    <w:next w:val="Normal"/>
    <w:link w:val="Heading1Char"/>
    <w:uiPriority w:val="9"/>
    <w:qFormat/>
    <w:rsid w:val="007451B6"/>
    <w:pPr>
      <w:keepNext/>
      <w:keepLines/>
      <w:spacing w:after="0"/>
      <w:jc w:val="center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17C9"/>
    <w:pPr>
      <w:keepNext/>
      <w:keepLines/>
      <w:spacing w:after="0"/>
      <w:outlineLvl w:val="1"/>
    </w:pPr>
    <w:rPr>
      <w:rFonts w:eastAsiaTheme="majorEastAsia" w:cstheme="majorBidi"/>
      <w:sz w:val="1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2F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817C9"/>
  </w:style>
  <w:style w:type="paragraph" w:styleId="Footer">
    <w:name w:val="footer"/>
    <w:basedOn w:val="Normal"/>
    <w:link w:val="FooterChar"/>
    <w:uiPriority w:val="99"/>
    <w:semiHidden/>
    <w:rsid w:val="002F38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817C9"/>
  </w:style>
  <w:style w:type="table" w:styleId="TableGrid">
    <w:name w:val="Table Grid"/>
    <w:basedOn w:val="TableNormal"/>
    <w:uiPriority w:val="39"/>
    <w:rsid w:val="00C016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D46711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7451B6"/>
    <w:rPr>
      <w:rFonts w:eastAsiaTheme="majorEastAsia" w:cstheme="majorBidi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817C9"/>
    <w:rPr>
      <w:rFonts w:eastAsiaTheme="majorEastAsia" w:cstheme="majorBidi"/>
      <w:sz w:val="18"/>
      <w:szCs w:val="26"/>
    </w:rPr>
  </w:style>
  <w:style w:type="paragraph" w:customStyle="1" w:styleId="Example">
    <w:name w:val="Example"/>
    <w:basedOn w:val="Heading1"/>
    <w:qFormat/>
    <w:rsid w:val="000A574C"/>
    <w:rPr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A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race\Downloads\tf11353079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215A2A8C4EA54A7DA97D1FA40F992E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07DFF2-C7FD-49F1-94F4-FA88B6A6F210}"/>
      </w:docPartPr>
      <w:docPartBody>
        <w:p w:rsidR="00000000" w:rsidRDefault="00B96C6B">
          <w:pPr>
            <w:pStyle w:val="215A2A8C4EA54A7DA97D1FA40F992E76"/>
          </w:pPr>
          <w:r w:rsidRPr="00997D0E">
            <w:t>A Special Book for a Special Friend</w:t>
          </w:r>
        </w:p>
      </w:docPartBody>
    </w:docPart>
    <w:docPart>
      <w:docPartPr>
        <w:name w:val="54EE14114A1E4D21B04F46EDF2F68E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F0C8EB-1E40-4FF1-9517-B3CC62A33BA4}"/>
      </w:docPartPr>
      <w:docPartBody>
        <w:p w:rsidR="00000000" w:rsidRDefault="00B96C6B">
          <w:pPr>
            <w:pStyle w:val="54EE14114A1E4D21B04F46EDF2F68EDC"/>
          </w:pPr>
          <w:r w:rsidRPr="00997D0E">
            <w:t>The More You Read, The More You Want To Read</w:t>
          </w:r>
        </w:p>
      </w:docPartBody>
    </w:docPart>
    <w:docPart>
      <w:docPartPr>
        <w:name w:val="35CB2267A64149DFBEC04F3B421804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F00B7E-1529-4DFF-A2F1-E76E83B22BB4}"/>
      </w:docPartPr>
      <w:docPartBody>
        <w:p w:rsidR="00000000" w:rsidRDefault="00B96C6B">
          <w:pPr>
            <w:pStyle w:val="35CB2267A64149DFBEC04F3B42180459"/>
          </w:pPr>
          <w:r w:rsidRPr="00997D0E">
            <w:t>Life Gives Us Books, We Turn The Pages</w:t>
          </w:r>
        </w:p>
      </w:docPartBody>
    </w:docPart>
    <w:docPart>
      <w:docPartPr>
        <w:name w:val="5B6E3BF2E5A147539A2A50CFC17152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734BFC-8E32-4BFC-833F-0CB77ED40330}"/>
      </w:docPartPr>
      <w:docPartBody>
        <w:p w:rsidR="00000000" w:rsidRDefault="00B96C6B">
          <w:pPr>
            <w:pStyle w:val="5B6E3BF2E5A147539A2A50CFC1715297"/>
          </w:pPr>
          <w:r w:rsidRPr="00997D0E">
            <w:t>Just One More Page!</w:t>
          </w:r>
        </w:p>
      </w:docPartBody>
    </w:docPart>
    <w:docPart>
      <w:docPartPr>
        <w:name w:val="83987F8EF78E43688250EC916CA92C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9AEDA4-7E4F-4EA4-A2B2-30EC233ACD0A}"/>
      </w:docPartPr>
      <w:docPartBody>
        <w:p w:rsidR="00000000" w:rsidRDefault="00B96C6B">
          <w:pPr>
            <w:pStyle w:val="83987F8EF78E43688250EC916CA92CF8"/>
          </w:pPr>
          <w:r>
            <w:t>Replace these pictures with your own photos</w:t>
          </w:r>
        </w:p>
      </w:docPartBody>
    </w:docPart>
    <w:docPart>
      <w:docPartPr>
        <w:name w:val="687C8923ECB0485A89AAD8D21ADEA2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42CC1-86A2-459C-A567-26A1D129D273}"/>
      </w:docPartPr>
      <w:docPartBody>
        <w:p w:rsidR="00000000" w:rsidRDefault="00B96C6B">
          <w:pPr>
            <w:pStyle w:val="687C8923ECB0485A89AAD8D21ADEA228"/>
          </w:pPr>
          <w:r>
            <w:t>Write your own bookmark messages</w:t>
          </w:r>
        </w:p>
      </w:docPartBody>
    </w:docPart>
    <w:docPart>
      <w:docPartPr>
        <w:name w:val="4B1B1107CF8A4695956AF70C83F9BA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CB5023-569A-4AEB-BFFB-75EF7508C5B2}"/>
      </w:docPartPr>
      <w:docPartBody>
        <w:p w:rsidR="00000000" w:rsidRDefault="00B96C6B">
          <w:pPr>
            <w:pStyle w:val="4B1B1107CF8A4695956AF70C83F9BAF9"/>
          </w:pPr>
          <w:r w:rsidRPr="00F817C9">
            <w:rPr>
              <w:sz w:val="24"/>
              <w:szCs w:val="24"/>
            </w:rPr>
            <w:t xml:space="preserve">Use a hole puncher to punch a hole and tie a ribbon through </w:t>
          </w:r>
          <w:r w:rsidRPr="00F817C9">
            <w:rPr>
              <w:sz w:val="24"/>
              <w:szCs w:val="24"/>
            </w:rPr>
            <w:t>it.</w:t>
          </w:r>
        </w:p>
      </w:docPartBody>
    </w:docPart>
    <w:docPart>
      <w:docPartPr>
        <w:name w:val="16989BE0809E498EA12343202A6AEA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6C107D-B343-483B-86EE-89D7F46056CA}"/>
      </w:docPartPr>
      <w:docPartBody>
        <w:p w:rsidR="00000000" w:rsidRDefault="00B96C6B">
          <w:pPr>
            <w:pStyle w:val="16989BE0809E498EA12343202A6AEABB"/>
          </w:pPr>
          <w:r w:rsidRPr="00D840BE">
            <w:t>Replace these pictures with your own photos</w:t>
          </w:r>
        </w:p>
      </w:docPartBody>
    </w:docPart>
    <w:docPart>
      <w:docPartPr>
        <w:name w:val="14749E7488464024A477F43A35E4AD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4373DF-B4B5-40E3-A987-E8398DCECBA1}"/>
      </w:docPartPr>
      <w:docPartBody>
        <w:p w:rsidR="00000000" w:rsidRDefault="00B96C6B">
          <w:pPr>
            <w:pStyle w:val="14749E7488464024A477F43A35E4ADC2"/>
          </w:pPr>
          <w:r w:rsidRPr="00D840BE">
            <w:t>Write your own bookmark messages</w:t>
          </w:r>
        </w:p>
      </w:docPartBody>
    </w:docPart>
    <w:docPart>
      <w:docPartPr>
        <w:name w:val="B0587C96E98C41828365AB37CF41B1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66208D-0DD8-480E-AFBB-8CB351746233}"/>
      </w:docPartPr>
      <w:docPartBody>
        <w:p w:rsidR="00000000" w:rsidRDefault="00B96C6B">
          <w:pPr>
            <w:pStyle w:val="B0587C96E98C41828365AB37CF41B17C"/>
          </w:pPr>
          <w:r w:rsidRPr="00D840BE">
            <w:t>Use a hole puncher to punch a hole and tie a ribbon through it.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peak Pro">
    <w:charset w:val="00"/>
    <w:family w:val="swiss"/>
    <w:pitch w:val="variable"/>
    <w:sig w:usb0="8000002F" w:usb1="0000000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peak Pro Light">
    <w:charset w:val="00"/>
    <w:family w:val="swiss"/>
    <w:pitch w:val="variable"/>
    <w:sig w:usb0="8000002F" w:usb1="0000000A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B96C6B"/>
    <w:rsid w:val="00B96C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15A2A8C4EA54A7DA97D1FA40F992E76">
    <w:name w:val="215A2A8C4EA54A7DA97D1FA40F992E76"/>
  </w:style>
  <w:style w:type="paragraph" w:customStyle="1" w:styleId="54EE14114A1E4D21B04F46EDF2F68EDC">
    <w:name w:val="54EE14114A1E4D21B04F46EDF2F68EDC"/>
  </w:style>
  <w:style w:type="paragraph" w:customStyle="1" w:styleId="35CB2267A64149DFBEC04F3B42180459">
    <w:name w:val="35CB2267A64149DFBEC04F3B42180459"/>
  </w:style>
  <w:style w:type="paragraph" w:customStyle="1" w:styleId="5B6E3BF2E5A147539A2A50CFC1715297">
    <w:name w:val="5B6E3BF2E5A147539A2A50CFC1715297"/>
  </w:style>
  <w:style w:type="paragraph" w:customStyle="1" w:styleId="83987F8EF78E43688250EC916CA92CF8">
    <w:name w:val="83987F8EF78E43688250EC916CA92CF8"/>
  </w:style>
  <w:style w:type="paragraph" w:customStyle="1" w:styleId="687C8923ECB0485A89AAD8D21ADEA228">
    <w:name w:val="687C8923ECB0485A89AAD8D21ADEA228"/>
  </w:style>
  <w:style w:type="paragraph" w:customStyle="1" w:styleId="4B1B1107CF8A4695956AF70C83F9BAF9">
    <w:name w:val="4B1B1107CF8A4695956AF70C83F9BAF9"/>
  </w:style>
  <w:style w:type="paragraph" w:customStyle="1" w:styleId="16989BE0809E498EA12343202A6AEABB">
    <w:name w:val="16989BE0809E498EA12343202A6AEABB"/>
  </w:style>
  <w:style w:type="paragraph" w:customStyle="1" w:styleId="14749E7488464024A477F43A35E4ADC2">
    <w:name w:val="14749E7488464024A477F43A35E4ADC2"/>
  </w:style>
  <w:style w:type="paragraph" w:customStyle="1" w:styleId="B0587C96E98C41828365AB37CF41B17C">
    <w:name w:val="B0587C96E98C41828365AB37CF41B17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MS Pop Art Color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E5018C"/>
      </a:accent1>
      <a:accent2>
        <a:srgbClr val="FCE600"/>
      </a:accent2>
      <a:accent3>
        <a:srgbClr val="008BCE"/>
      </a:accent3>
      <a:accent4>
        <a:srgbClr val="D069A9"/>
      </a:accent4>
      <a:accent5>
        <a:srgbClr val="ED1C24"/>
      </a:accent5>
      <a:accent6>
        <a:srgbClr val="54C2BA"/>
      </a:accent6>
      <a:hlink>
        <a:srgbClr val="FE0066"/>
      </a:hlink>
      <a:folHlink>
        <a:srgbClr val="FE0066"/>
      </a:folHlink>
    </a:clrScheme>
    <a:fontScheme name="Custom 330">
      <a:majorFont>
        <a:latin typeface="Speak Pro Light"/>
        <a:ea typeface=""/>
        <a:cs typeface=""/>
      </a:majorFont>
      <a:minorFont>
        <a:latin typeface="Speak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6e0ad8bcb937777a496f4378509b82b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3afd91b9dddacb5807afd727ccca0e2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TURABIAN.XSL" StyleName="Turabian" Version="6"/>
</file>

<file path=customXml/itemProps1.xml><?xml version="1.0" encoding="utf-8"?>
<ds:datastoreItem xmlns:ds="http://schemas.openxmlformats.org/officeDocument/2006/customXml" ds:itemID="{339C8E05-8731-4471-A0CF-27D1FDA908B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00E6DDD9-FD79-4C8A-A7B1-DA8FA4A297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C8EF14-6812-427B-982C-4C19B2554E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B4F9487-CF76-4ABE-84ED-7B46138DA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tf11353079</Template>
  <TotalTime>0</TotalTime>
  <Pages>2</Pages>
  <Words>38</Words>
  <Characters>217</Characters>
  <Application>Microsoft Office Word</Application>
  <DocSecurity>0</DocSecurity>
  <Lines>1</Lines>
  <Paragraphs>1</Paragraphs>
  <ScaleCrop>false</ScaleCrop>
  <LinksUpToDate>false</LinksUpToDate>
  <CharactersWithSpaces>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2020-06-22T15:28:00Z</dcterms:created>
  <dcterms:modified xsi:type="dcterms:W3CDTF">2020-06-22T15:29:00Z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