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4" w:rsidRDefault="00FF1F56" w:rsidP="00390A93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4010025</wp:posOffset>
                </wp:positionH>
                <wp:positionV relativeFrom="page">
                  <wp:posOffset>297815</wp:posOffset>
                </wp:positionV>
                <wp:extent cx="3381375" cy="1436370"/>
                <wp:effectExtent l="9525" t="12065" r="9525" b="8890"/>
                <wp:wrapNone/>
                <wp:docPr id="10" name="Freeform 12" descr="Gol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alt="GoldLabelNeck" style="position:absolute;margin-left:315.75pt;margin-top:23.45pt;width:266.25pt;height:113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xMTI8L3hhcEdJbWc6&#10;aGVpZ2h0PgogICAgICAgICAgICAgICAgICA8eGFwR0ltZzpmb3JtYXQ+SlBFRzwveGFwR0ltZzpm&#10;b3JtYXQ+CiAgICAgICAgICAgICAgICAgIDx4Y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4ADkFkb2JlAGTAAAAAAf/b&#10;AIQAAQEBAQEBAQEBAQEBAQEBAQEBAQEBAQEBAQEBAQEBAQEBAQEBAQEBAQEBAQICAgICAgICAgIC&#10;AwMDAwMDAwMDAwEBAQEBAQECAQECAgIBAgIDAwMDAwMDAwMDAwMDAwMDAwMDAwMDAwMDAwMDAwMD&#10;AwMDAwMDAwMDAwMDAwMDAwMD/8AAEQgD2QjWAwERAAIRAQMRA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2dOs/ij0H8k/kV80853ZsWXe+V2x3TjcJgquXd2+ME1BipNqUUpoli2x&#10;uXCwTxK8a6PKrsigKpC8e3CxUCnp02FBJr0Yn/hr74L/APPjv/Yl9wf/AGwPetbevV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FJ7f8Agt8WdnfKv4d9Yba6xmxexe4ofkPT9k4G&#10;LfvZcybop9hdf4TdO04Kivqt5T5ShhxO4AKoLST06zSIvmEiqoFg7aSfPqpVdQHl0bX4g/8AM9Pn&#10;j/4n3Ff+8hS+6twH2dWXift6P57p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hf+y6P5d//AJdt/wC+&#10;fwnu4+E/l1U/EPz66+IP/M9Pnj/4n3Ff+8hS+/NwH2deXift6P5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PkL/ANl0fy7/APy7b/3z+E93Hwn8uqn4h+fXXxB/5np88f8AxPuK/wDeQpffm4D7&#10;OvLxP29H8906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BPkL/wBl0fy7&#10;/wDy7b/3z+E93Hwn8uqn4h+fXXxB/wCZ6fPH/wAT7iv/AHkKX35uA+zry8T9vR/PdOr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BPkL/wBl0fy7/wDy&#10;7b/3z+E93Hwn8uqn4h+fXXxB/wCZ6fPH/wAT7iv/AHkKX35uA+zry8T9vR/PdO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T5C/9l0fy7//AC7b/wB8&#10;/hPdx8J/Lqp+Ifn118Qf+Z6fPH/xPuK/95Cl9+bgPs68vE/b0fz3Tq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E+Qv/AGXR/Lv/APLtv/fP4T3cfCfy6qfiH59dfEH/AJnp88f/ABPuK/8AeQpffm4D&#10;7OvLxP29H8906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gnyF/wCy6P5d/wD5dt/75/Ce7j4T+XVT8Q/Prr4g&#10;/wDM9Pnj/wCJ9xX/ALyFL783AfZ15eJ+3o/nunV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BPkL/wBl0fy7/wDy7b/3&#10;z+E93Hwn8uqn4h+fXXxB/wCZ6fPH/wAT7iv/AHkKX35uA+zry8T9vR/PdO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B/mBfzGIOnnynRvRNRFm+4q6JsXuDdFEUrqTrioqykK46gp0injy++ZI5CFi/zeOkKGQST&#10;XhS3YiGWUhY1BJJNAAMkkngB69UJJOhMseim/En4WVOErYO5u+4J832FX1pzuG25m6hsnJhqyqZ6&#10;ptwbrlqXnbJ7sqKiXzLHKz/ZyfuSFqk2gxC92veh938TlnlCUrtNCs1wtQ03qkR4rF5M3GWpApH/&#10;AGkn8scpC207juq1ueKIchPm3q3oPw8T3fDZ17xr6kH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4/mF/zC26vau6B6BrmyvcWVYYfc25sODXNsFq4inXB4NacSms7ArDKEAQN/DdQ4NUVW&#10;HbNHDG087KkCKWJYgAACpJJwABkk4pk46qSzMI4wS5NABk1PkPn0XX4gfDCHrtqHtntyE5jtOuMm&#10;Tx2IrpVrqbZ8tYRN97WSSeU5HeLF2aScuyUruRHqlXze8Mvdv3im5keXlvlpynLoOmSUVD3NOIH8&#10;MHoKapKVainT1K3K/KibeF3DcBW/4qvER/53+fBfLOerG/ePnQ5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jP5jPz+TpahyHRXTOQmqe687S09Nm89jLS/6OMdk0ieKOlIjl8+9cxRz&#10;AUsaDXQxSioJWUwK1hpVTJIQI1FSTgUHEk+QHn1Ria6Vyx6K38MPh7P120PcHbVOa3szLxS1eGwu&#10;S01ku0I8gfLPk8lLP5ZJN41yuQ7atVGjuhJld/Hhp7xe7n9ZHfljltyNhRv1ZQSPqGH4V/4QDnP9&#10;owDfCBqlblTlf6ADcdwH+Okdqn/QwfM/0z/xkY41pZD7x56H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HRJEeORFkjkVkdHUMjowKsjqwKsrKbEHgj3&#10;sEqQymjDgevEAih4dU9fJj47bv8AjVvfG/J/41VNft6n2/lTmcri8LEJG2RVzJLHV5GipNEkNTsj&#10;KwTyQV1FIjwU8UzRsrUkhSDMn2b93P36qcqc0SD98KtIJmP9uBwjcn/RgPhb/RRx/UFXifmvlf6I&#10;nc9tX/FSaug/B/SH9A+Y/D/peF03wn+Zm0fltsAVf+4/b/am2qeGLfuyIqhiYXJWGPcuASoY1NVt&#10;jKykabmSSimb7eZmPjlmyHZSp+XQIVtQ+fR2Pder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p/MK+deN+MG1DsbYlVRZHvLd2OZ8TTusdXTbFwlRrgO7MzTltDV8pVlxdLI&#10;CksyGaVWhj8c10XVk8OqO1MDj1Xb8LfibkYKyP5Bd3QVWX3vnqmXP7Yw+5PuazKY6rrqiSrk3nuV&#10;693mqdzZKSQz06zB3pg4nc/csogxI96fdr94PJyfyxL/AIgpK3M6HEp84YyP9DHCRgf1DVR+mCXk&#10;zlHljwQu67iv6xzGhHw+jsP4j+Efh4/F8No/vGTqR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sU0MNTDLT1EUc9PPHJDPBNGssM0MqlJY&#10;pYnDJJHIjEMpBBBsfdkd43EkZKupBBBoQRkEEcCPI9eIDAqwqp6pl766e7A+FvaWI+Snx2rKjFbW&#10;gynkqqONfuaTa1Vk5jHV7azNBqX+JbE3Aj+GMObwswiLJItPK+bns97qpzbbLy5v7gcyRJ2OcfUo&#10;oy3p4yjLj8Q71/GFh7mrlo7XIb+xB/d7HI/32T5f6U+R8uB8q38/FH5R7G+V3WFHvrapTGZ6gMOO&#10;31suaqSoye0M+yyH7eVwkRrMRk0habH1gRUqYLhgk8c8MU5spU0PQSVgwr0Zz3X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180vlztf4l9YTbgqBSZfsPciVeO642jMzsuUy0UaebLZZIZYaiLb&#10;eC86SVTqyNKzJAjK8oZbKuo/LqrNpHz6pN+JPx83R3vvfI/Kb5CS1W5Tm8zPm8DRZ9BK+78ypCJu&#10;DI0csPgXa2I0LFjqVAkLmBVVFpYkSbHD3t91DtUb8m8ty03J1pcyocwqf9CRgcSsPjP4FNB3klB3&#10;yhy19Uw3bcFrbg/pqfxn+Ij+EeQ8yPQZuB94e9S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AfI/oPb/yD68rNqZIwUOfoDLkdnbieMtJg84I&#10;tC+UxgyyYnIqoiq4hfXHZwPJHGyjr2+54v8AkPf03S31PYvRJ4q4kjr5VwHT4o28jUE6WYEm33Zo&#10;d6sjbyUEwyjfwt/mPBh+fEDorf8ALa+WG4Oit/1vw578lmwuNk3BPi9h12Xl42lvGsqQW2rNVM7w&#10;Ptnd88yzY6eNvClZMGUvFWB4uhe27lYb5tsO8bXIJbCeMOjDzB9RxDA1DKaFWBUgEEdQZNBNZ3D2&#10;lypWZGoQfI/5QeIIwRkYPWwz7Vda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y+d3xgHae1n7Q2Rji3Y+zKFpK+k&#10;oYr1W7tsUgaaakEcYElRm8KuqajK3kmiD04DsYAk9+yXuSeWNzHLe8SU5fu37WY4gmbAavlHJhZP&#10;JTpkqAHJBXOHL/7xt/3haL/j0S5A4ug8vmy8R5kVXOKG9/ln/ND/AGYfr49Z9gZbz9ydc42BKirq&#10;5L1W+toQGKkodzeR2MlTmsczR02UJu0kjRVJJM7rHmu66TUcOokRqih49Wje6d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bL+dd8kVz+8tofGbblczY/Yy0++OxVhlPim3Xmsf8A79TC1CAqfJhNtVr1rg6kf+Kx&#10;fR4j76wf3f3tQdt2G+93N1jAutxLWljUZFtE/wDjMqn0lnQRDgR9O/FX6xL+8JzYLm/g5QtG/Stq&#10;TT085HX9ND/pIyXPkfEXzXqh730g6xs697917r3v3Xuve/de697917rec/4S4fyqI8Ril/mVd67a&#10;U5fMxZbb/wAUtvZqkkSbFYdhVYXd/dbU04FqnPI1RhsA7BdNEK6rCulVQzr4dJ5n/APz63Wve+m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XT/hUX/L9pPkP8RaL5e7HwqS&#10;9vfExHq9zTUyH73cvQOarQN3Y+UKUWofr/NVUOfgeRtNLjxldAZ5wPej07C1G0+R6+cp790q6979&#10;17r3v3Xuve/de697917rbk/lFd2ntT4oYraGSrDU7k6WzFVsOrErFqiTbUoOY2ZUsLlRTU+Lq3xs&#10;NgvpxvIv6m4ifff9vhyb70zb5aR6Nq3+BbxafCJx+ldL/pmkUTtxzP8AkM4/Y3mH99ckpYzNW72+&#10;QwmvHw/iiP2BSYx/zT/Pq0r3h11M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0TP+Fe3xYhw2/fjH8y8Bi/HFvbD5zoLsmviR44P47tQz706ynqLExTZHL4LJ7ggZyFf7fDwrdlUa&#10;NHpRAeK9aXnv3T/Xvfuvde9+691737r3Q7fGHsU9S/IjpbsVpTDSbW7I2pXZdg5jL7fmy1PRbjhE&#10;lwENTgaqpjubqNXIIuDHHu/ysOdva3mDlYDVPebTcpFitJhGzwGnnpmVGpxxgg56EnJ+6/uPmrb9&#10;1rRIbuMt/pCwEg/NCw/Pre49/ON10j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qPzn3odgfED5EbkSVY&#10;Jz1huLb1JOxkUwV29IF2bQTRNECwqIq3PxtEf0+QLq9N/c0fd12Acze+XK21MpaP98QTsMZS1P1T&#10;g1/CUhIbz01pmnQK9x9w/dnIu63YNG+jdAfQyjwlI+dXFPnSvWj/AO/oY6529e9+691737r3Xvfu&#10;vde9+6919cX+Tj0JF8bf5Y3wz60NAuOy1R0xgOyN0Uzeqri3b3JJVds7jpchMRqmrMXlN5yUZ9Tp&#10;GlMsUbGKNPe+kbmrk9WY+/dU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kr/hQ7&#10;0FD33/Kf+SaQUK1m4emqbbPfu2JDD5zj5utc3Tz7wrlCq0kbDq/J5+LWpXQJSWOjUDo9ORGjjr5X&#10;3v3Svr3v3Xuve/de697917r3v3Xut9H4/wC9G7G6K6b37LM89RvHq7Ym462WXT5jkMvtjGVuQSfQ&#10;SgnirpZFfSSusGxI9/Nv7mbAvKvuNv3LSKFisN4vIEA4aIriREIrmhQKRXNCK9dK+WNwO68t2G5s&#10;avcWcMhPnqaNS1fnUmvz6F32B+j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Xn84LcTYT4T&#10;brxiuVG8N8dfbddQGIkWmzybtCNpBAAfa4b1WF1/rYHMH7jG1DcPvBWV2RU2O3Xs44Y1Qm2r+y4I&#10;xnPpXqHffa7Nv7ezw/7/ALmCP9j+L/1j61FPfb/rBrr3v3Xuve/de697917oSOnNgT9sdu9V9WUr&#10;yx1XZXY+x9gU0kDRJOk+8tz4vbsLwvOrwpKsmRBUuCoP1BHv3XiaCvX2oMZjaHDY3H4fF0yUeMxV&#10;DSY3HUkWoxUtDQ08dLSU0ZdmcpBTxKouSbDk+99IOp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J/PByQg+L/XGKVp&#10;1lyPe2BqiYyFgemxuwexFlhqLSBmJqK6F0XSy3jJJBVb56/3edoZPeDdbw6SkXLky54hpLyxoVx/&#10;CjAmoOaZBNIC+8TNp5OtIRXU+5IflRYZ6g/mQR9n2datnvsX1hr1737r3Xvfuvde9+691Yd/KT2v&#10;/fD+Z38CcOaeWqWn+VnSu43hheFGMezd8YjeEkkhnBjemhjwReZP1SRKyr6iPfuqv8B+zr69HvfS&#10;L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4x3y323R7M+Vvyb2fj&#10;tH8P2p8hO6Nt0PigWli+zwXZG5MXS+OmRnSnTwUq2QEhBwCbe9dLl+EfZ0Xr37rfXvfuvde9+691&#10;737r3W3N/J5rpav4U7bgkmWVMZv3sChgRRGDTRSZdMkYX0KGLNNkHk9d2tIOdOkDiH9+m3SH7wF3&#10;IqkNNttk5Oe4iIx1FfkgXGKj1r1nH7ESM/t9EpNQlzMB8hq1U/axOfX0p1aR7w76m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kz+eT/2T51J/4mSP&#10;/wB4ndXvoJ/d3f8ATzt7/wClCf8AtLt+sevvGf8AKr2P/Pf/ANYZOtYT3186w9697917r3v3Xuve&#10;/de6tO/kj/8Ab1/4Mf8Aib8V/wC6bNe/dVk+A9fWo976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HV/mNV2Pyn8wr535PEaf4TkfmZ8oK7GaYTTL/AA+r7u3xUUWm&#10;nZUNOv20i2QqCn0sLe9dLl+EfZ0TP37rfXvfuvde9+691737r3W2H/Jegmh+HlZJLE8aVXb+9p6d&#10;2UhZoVxO06ZpYyeHQVFPIlx/aQj8e+LH3+pI399Y1Qgsmx2gb5HxLlqH56WB+wjrNj7v6svIbEig&#10;a/lI+Y0xD/CCPy6tr94TdT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c/53OMNZ8UtkZBIY&#10;mkxHe215ZJ2sJYqKs2P2LRyxxEi5E1ZLTllH10A/2fedv93veeB70bhbMzBJ+XLgAeRdbuxYE/Yo&#10;eh+dPPqBvvDw6+SreUAVTcozXzoYZwafadP7Pl1qu++yfWGPXvfuvde9+691737r3R6v5YO6qfZX&#10;8x74IbkrPGtDQ/Lj4+w5CWRZ5FpsdlO0ds4nIVgjpY5aiWSioq6SZURWZ2QKAb29+6q/wn7OvsGe&#10;99I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i5fJHeUPYvyI777&#10;Bp50qafffdHaW8oKmJYkiqIdz74zubinjWCWaBUlSuDAI7oAeGI5916XDAHQLe99b697917r3v3X&#10;uve/de628f5QWNkofhHsuqdiy5nePYeShBjZAkcW5qrEFQxJEoMuKY6hYAnT9VPvh59+S7W4+8Ju&#10;EKjMFhZRnNak26y/liQCn5+fWc/sVCY/by3c8JLidh+UhX88r/k8urPfeIXU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Wt/N&#10;s20+4Pg92VWxx+WXaed6/wByogBLhBvLD4GpkRRFJfw0eekd+UAjVjq40tlj9ybdl2z7w+0wOdKX&#10;ttewE+VfpZZlByOLQqBxqxApmoiX3vtDde3V3IBUwSwSf9VVQ+XkHJPDFc+R0+vfc/rBLr3v3Xuv&#10;e/de697917pR7P3Rk9kbt2tvTCtGmZ2juPCboxLyrriXJ4DJ0uVoGkT+1GtVSISPyPeuvdfap2Lv&#10;HCdibI2d2Btqo+725vrau3t44Cq/5WcJubEUeaxVR/0+oa2Nv9j7t0g4dKr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3+XfbadCfFT5J92tUfaydS9E9sdh0kokMUhyO0djZzN&#10;4yCndWV/uqrI0UUUIUhmldQOSPfutgVIHXxkfeul3Xvfuvde9+691737r3Xvfuvdbqf8uLbbbU+E&#10;Xx5xbxGI1Wzq3cgU67ld5bmz270l9csptMmdDjkCzcKoso4Bfeq3Yb194Tmi8U6gl+sH/ZLbw2pG&#10;AOBhpw8sknJ6C+1FobL282uEimqAyf8AOWR5fU8ddf8AIOHR2/ePnUh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8/LXYz9lfGPvnZUEH3Ndmuq95jEwc&#10;/u53H4WqyuAXhlP/ABeqGD/ih+nuUPZPmJeU/d3lvmCRtFvb7za+IfSF5Vjm/wCqTv0Fud9tO78n&#10;7nt6jVJJZS6R6uqFk/42F60V/f0Ydc4eve/de697917r3v3Xuve/de6+rP8AyC/kLB8iv5VHxXy0&#10;tYtVuDqnalT8f90Qa0kkx9X03WSbS21TzsrM3lquu6bCVnqAbTVC9/qdjpHIKOerj/f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r2f8ACnD5CRdKfysOwdl0la1JuT5Idgde9MYY&#10;08umsTGJmD2VvGYRBX14+s2r19U4ypZgEVcmq3Dul9Hp2IVf7OvmOe/dKuve/de697917r3v3Xus&#10;sMMtRLFT08Uk888iQwwwo0ss0srBI4oo0DPJJI7AKoBJJsPdHdIkMkhCxqCSSaAAZJJOAAMknh1Z&#10;VZmCqCWJoAOJPW/Z1Xs5Ou+sOuOv4v8AN7G2Fs/Z0fKH0bZ29jsKnMf7Z9NF9V4/px7+abnLfW5o&#10;5v3XmZ/j3Hcrq6PHjcTvKeOfx+eeumey2A2rZ7TaxwtraKL/AJxoqf5Ol77DfR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55v/Cs75ZQdn/L7qb4p7cy61e3/AIz9fy7g3nSU8qCODtbuEY3NT4+tSJmFRLhuucPgZoGkOqFs&#10;rUIqrqcvo9KYVoNXr1qd+/dPde9+691737r3XvfuvdGr+D3XD9r/AC16E2aYPuaSTsPDbiy8BUmO&#10;XBbKaTeecglItojqcVgJor3HLi3NvcMfeH5qXkv2S5l37VonG1ywRHzE13S1hI9SskytT5enQ19u&#10;tpO9c8bZYUrGbpHYeqRfquD9qoR+fW8H7+ebro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IJ8hf+y6P5d/8A5dt/75/Ce7j4T+XVT8Q/&#10;Prr4g/8AM9Pnj/4n3Ff+8hS+/NwH2deXift6P57p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J8hf+y6P5&#10;d/8A5dt/75/Ce7j4T+XVT8Q/Prr4g/8AM9Pnj/4n3Ff+8hS+/NwH2deXift6P57p1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E+Qv/ZdH8u//wAu2/8AfP4T3cfCfy6qfiH5&#10;9dfEH/menzx/8T7iv/eQpffm4D7OvLxP29H8906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nyF/wCy6P5d/wD5dt/75/Ce7j4T+XVT8Q/Prr4g/wDM&#10;9Pnj/wCJ9xX/ALyFL783AfZ15eJ+3o/nun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BPkL/2XR/Lv/8ALtv/AHz+E93Hwn8uqn4h+fXXxB/5&#10;np88f/E+4r/3kKX35uA+zry8T9vR/PdO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E+Qv8A2XR/Lv8A/Ltv&#10;/fP4T3cfCfy6qfiH59dfEH/menzx/wDE+4r/AN5Cl9+bgPs68vE/b0fz3T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iCfIX/ALLo/l3/&#10;APl23/vn8J7uPhP5dVPxD8+uviD/AMz0+eP/AIn3Ff8AvIUvvzcB9nXl4n7ej+e6d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LN8uvjth/k70duvrStFPT54w/x3YuYnAthd6YqG&#10;dsNUvJpdo6Gu8slHWFQW+0qZdI1hSLKdJr1phUU6o+/l9dxZfa2c3P8AF3shKnEbg29lc4+1aDKW&#10;jqsdlcXVVCbx2VKuo6Kikq4Ja2FBcXFUC3+bU4tfeF5F+DnrbUx2x3QH+8xTH+UTn/mnj4j1IfIu&#10;801bNcH1aKv7WT/n4f7b5dWye8U+pL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c7YrNw/PH5bbQ6G69rpP7h7ZylVjJ81Sk&#10;z4+noaGVJN/7+fSDT1EdLTU32uO1N4qho4hG6/dn3nl7Lcjf1Q5ZG436ad83ALI4I7o46Vii9QaH&#10;W4wdTaWHYOoW5t3j967j4EBrZwVVfRm/E3+QfIVHHrZx2RszbnXe0NtbE2jjosTtjaOEx238Hj4r&#10;sKfHYymjpacSSt+5UVMix65pnJkmlZnclmJMuk1NT0GxjHSo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BPkL/2XR/Lv/wDLtv8A3z+E93Hwn8uqn4h+fXXxB/5np88f&#10;/E+4r/3kKX35uA+zry8T9vR/PdOr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B/Nb+OmY653vtj5ldVRy4uo/jGEpewpsegH8I3Zj3p4to7zMIRo/t8ylOmPrdQETVMVPqV&#10;3qpCWbyytN1sZtr3BBJZTxsjqeDKwII9Rg4IyDkGo68ksttMlzASsqMCD6EZB6NH0F3Jhe9escBv&#10;7E+GCrqozQbkxMUmtsHuWiSNcpjXBeSRYSzrPTFzrkpJonIBaw5yc88pXnJXMk+x3VWiU6onI/tI&#10;WrofgBXBV6YDqwHDqedm3SLd9vS8joGOGH8LDiP8o+RB6Gb2EejT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LfO35Cjp7rR9pberfD2B2LT&#10;VeMxrQSlanBbdsIM3nyYyJIJ5I5PtaNrofPI0qE/bsvuavZPkI82cxjdL9K7Ft7K71GJJeMcWcEA&#10;jXIM9oCkDxAegjzfvX7ssPpoDS9nBA9VX8TfI+S/OpHw9GS/lafFE9G9QntLd+ONP2Z3DQUOSaCq&#10;hMdbtjYR01m3sEyuWkp63MalyNcv7bAvTwyoJKUk50SNU0HAdQ6i0FfPq033Tq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QT5C/8AZdH8u/8A8u2/98/hPdx8J/Lq&#10;p+Ifn118Qf8Amenzx/8AE+4r/wB5Cl9+bgPs68vE/b0fz3Tq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XfOyttdj7O3LsPeONiy+1924auwWbx0pKiooK+FoZfHKlpKepi&#10;1B4ZUIkhlVXQhlBHgaGo68c461jNgVO6P5fHyv3N0v2JV1DdabpraaCPO1KNDQ1uArZ5xsrsaliV&#10;mp4jEC1LlFRmWD/KUJkemQe4p94uQhzry2bqwSvMFkC8VOMi/wCiQ189QGpP+GADAZj0IeVd6Oz7&#10;h4U5pYzUDein8L/lwPyJ9B1dKrK6q6MrIyhlZSGVlYXVlYXBUg8H3gOQQaHBHU2ccjh1y96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jee8MBsDaue3n&#10;uiuTHYDbeNqMnk6prFlhgX0QwIWXz1lXMywwRA6pZnVF5YezHaNpvt93ODaNtQyX1xIERfmfMnyV&#10;RVmPBVBJwOmLq6hsrZ7q4OmGNak/6vM8APM46qq+IXUuf+ffyszvdXZePZ+qOvslj8pX4qoAlxtX&#10;9nI77G62gSUPDUUpWA1eW0oUmiSbWEetRvfR3lDlix5L5dt9hsaHw1q7+ckrZkkP2nCg10oFWtFH&#10;UCbnuE27373s34jgfwqPhX8hx9TU+fWzl7EPST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yF/7Lo/l3/8Al23/AL5/Ce7j4T+XVT8Q/Prr4g/8z0+eP/if&#10;cV/7yFL783AfZ15eJ+3o/nun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z+Y38RE+TPUMmb2njll7f6zp67M7NNPEgq9z4tkWbN7HlksGlbJxwibHhr6MhEiAxpP&#10;OxujaT8uqOtR8+q+/wCX78jH31tV+mt5VjDe2wqLRgJa52Wrzm0qRlplpHE3rfJbXcrA68O1IYjY&#10;mOZveGXvx7e/uLdf62bUlNovZP1QBiKc5JxwWbLDyDhhUakHUrcl779bbfuy5b/GoV7SfxIPL7V4&#10;f6WnoerIfePXQ6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vmL2bun5F9u7U+JfTCtmXbc1Ljc39rNopc1vNTIGo6upjWQRbf2RSrLPXSteKOZJXdbUiOc&#10;yvYX2+/c+3/1z3ZKbjdR0t1IzHAeMmeDTYp5iMCh/UYCJ+dd8+rn/dNqawRt3kficeX2J5/0v9KD&#10;1sC/G3oTanxr6g2t1TtRVmTEU5rNwZoxCKp3PuuvSJ87uGrF2cNWVEYSCNmc09HFDAGKxKfeQzHU&#10;a9AkCgp0O3v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CfIX/suj+Xf/5dt/75/Ce7j4T+XVT8Q/Prr4g/8z0+eP8A4n3Ff+8hS+/NwH2deXift6P57p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XT/mR/G/cnxv&#10;7ew3zB6SgfFYPO7kjrt2wY+nLUW1d+1bHz11ZTxaV/u12EJJVqVb9r72SaJmUVUEftDu20bfzDtU&#10;+ybqgksbiMqw86eRU+TKaMrcQwBHDq9vcz2N0l5bHTMjVB/yH1BGCPMY6Ox0b3Dt3vPrnCb+28yR&#10;GsQ0ecxHmWWpwG4KVI/4lh6ogK14WkWSF2VTNTSxygAOPfOjnTlPcOS+YJtjvwToOqN6UEsTV0SL&#10;9tCGFTpcMtajqeNo3SDd7FLyDFcMvmrDip/wj1BB8+he9hXo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b80/knF0V182H29WKvZe9qepottrGytLgccLQ5LdM6XvGaVW&#10;MVHf9dWwYBkhlHuX/Z728bnbfvq79D/V2zYNNXhK/FIR66vik9EFMF1PQW5q30bRZeFAf8flBC/0&#10;R5v+XBfn8gehD/lU/D+brHZ0nyH7Gx7jsbsvGW2jQ5KJ2rdrbFrmSq/iUwqFEkGc3owSd25ePHrC&#10;oZWnqI/eebaVAjQAIBQAcMeQ+Q6hhQfib4j1cL7p1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CfIX/suj+Xf/AOXbf++fwnu4+E/l1U/EPz66+IP/&#10;ADPT54/+J9xX/vIUvvzcB9nXl4n7ej+e6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H3aXZW2Ooti5/f+7akwYjBUhlEERU1mUr5T4sf&#10;h8dG5US1+Sq2WKMEhFuXcrGrsp7y1y7uXNW9QbFtS6rqd6VPwooy0jnyVFqT5ngAWIBR7hf2+2Wb&#10;3tyaRoPzJ8lHzJwP2nFeq0Phj0Nun55fITPfIPuaheo6p2fmoJJsXULJJh83lKMrV7d62xayhEmw&#10;ODpZI6jJ2UmWN1WUGSsZx0X5Y5b23k/YoNh2sUhiXualGkc/HI/9Jz+SiiiiqAIG3C/uN2vXvbk9&#10;zHA8lHko+QH7eJyT1sygBQFUBVUAKoAAAAsAAOAAPZ30n67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BPkL/2XR/Lv/wDLtv8A3z+E93Hwn8uq&#10;n4h+fXXxB/5np88f/E+4r/3kKX35uA+zry8T9vR/PdO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UH5pfFPb3yv6jrtqTCkx2/NvipzPW+55kscVnh&#10;EokxtbMitKcDuGOJaesQBgn7c4VpIEHuytpNfLqrLqHz6pX+EnfW4etd25H4p90xVeDy2GzVfhNp&#10;HNN4qnB5+mqpUr9j1sjlkelranVJjZAxTyMYkZ0mgCYye+/tp9RG/POxx/rIv+NxqPiUCgnAHmox&#10;L6rR8aXLSByXzB4bDZr1uwn9InyP8B+R4r88eYpbh7xJ6k/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T5C/9l0fy7/8Ay7b/AN8/&#10;hPdx8J/Lqp+Ifn118Qf+Z6fPH/xPuK/95Cl9+bgPs68vE/b0fz3Tq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UB/M8+EcvbWBl+QfVGNkXtj&#10;ZWPjk3VisVFItfvra+JiVoKykSn/AHJ927Vp4b05UeaqolMALPDSx+7DSymKQAxsKEHIIPEEeh6o&#10;wNdS4YdAx8JvlPD3ZtZdk7xrkHaW06CP7qWd1V94YSArBFuCBeNeSptSR5BB9ZGWZfTKUjwb94/b&#10;N+TdzO8bSh/qzdOdIH+gSHJiP9A5MR9AUOVBaYOVOYRu1v8ASXR/3YRjP9Nf4vtHBvnnzoD4e4S6&#10;G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Up81/kJuHsLdFL8VukYazPZrOZal2/u98ERPWZvNVVQ&#10;kNNsPGyRsEWGGoIOTkLBdY8DsiR1AbLP2K9sfBWPnnf4/wBQitpGw4A/8SGB8yP7H0FZMkoRGPOf&#10;MWsts1i3aMSsPM/wD7PxfPt8jW4/4P8AxFwPxM6qhwsoocn2ZutaPK9kbnpk1LU5GOJvtNu4uodF&#10;nbb22xPJHT6gpnmeWoKoZfGmTzNqPy6j5V0j59HS91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QT5C/8AZdH8u/8A8u2/98/hPdx8&#10;J/Lqp+Ifn118Qf8Amenzx/8AE+4r/wB5Cl9+bgPs68vE/b0fz3T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vF/MS+IO5ugd+wfL74&#10;7Q1GHwgzSZfe+IwdKoTYu46mWz7kpaOJGp32ZuaSZoq+ndPBTVEpVg1PUiOBJue2bfvu2zbPusaz&#10;WE6FXU+Y+R4hgaFWFCpAIIIB6tBPPZXC3dqxWZDUEeX+cHgQcEYOOjO/Gv5D7b+Q+xIc/j/Bjd04&#10;laei3ntlZg0uIyjxkrVUqPI88mDyhjd6SVrkhWjY+SN7c+vcTkHcOQd7NhPqk2yWrW81MSJX4Tig&#10;kSoDqPUMO1l6nDYd7g3uzEyUW4WgdPQ+o/onyP2jiD0Yr2AOj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vz5ufL&#10;BOnsHJ1xsKvDdpbkorVFZTEtJsrCViFFyRZf05/IoSKGMHVCv+UMABCJZ29mva5ubb4b/vcZ/q1b&#10;vhT/AMSJF/B84lP9oeDH9MV7yoM5s5jG1wmxs2/3YOMkf6Gp8/8ATH8Pp8R8qmG/lofBU9K4KDvT&#10;trFa+4d3UBk29iMlGz1PXW28lEWl88UwvBvHcMEl6xmvLR0xFMCjyVavm4xAARKBB6f6uHURKp+J&#10;viPVufunV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J8hf+y6P5d//l23/vn8J7uPhP5dVPxD8+uviD/zPT54/wDifcV/7yFL&#10;783AfZ15eJ+3o/nunV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Ur5YfKDB/HnaJgonpcp2VuKlmXae33cN9nE3lgbc+ZiAYx4egnQiNDpat&#10;nXxIQqzSRSl7X+217z7uuuYNFy7bsPHlp8RwfBjPnIw4nIjU6jkorBvmPmCLZLbSlGv3HYvp5a2/&#10;ojy/iOB5kBx/Ld+E+c33uGD5f/IenqcrVZXItujrTB5xdVVnMvPUtUr2RnKUhEjoYJhqw9MyBZTa&#10;qCLClKZc+LSzs9ssott26NYrKFAiIvBVUUAH+UmpPEkmvULPJLcTNc3DFpXJJJ4knz6vy9u9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CfIX/suj+Xf/5dt/75/Ce7j4T+XVT8Q/Prr4g/8z0+eP8A4n3Ff+8hS+/NwH2d&#10;eXift6P57p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BPkL/wBl0fy7/wDy7b/3&#10;z+E93Hwn8uqn4h+fXXxB/wCZ6fPH/wAT7iv/AHkKX35uA+zry8T9vR/PdO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IJ8hf+y6P5d//l23/vn8&#10;J7uPhP5dVPxD8+uviD/zPT54/wDifcV/7yFL783AfZ15eJ+3o/nun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BPkL/2XR/Lv/wDLtv8A3z+E&#10;93Hwn8uqn4h+fXXxB/5np88f/E+4r/3kKX35uA+zry8T9vR/PdO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T5C/9l0fy7/8Ay7b/&#10;AN8/hPdx8J/Lqp+Ifn118Qf+Z6fPH/xPuK/95Cl9+bgPs68vE/b0fz3Tq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gnyF/7Lo/l3/+Xbf++fwnu4+E/l1U/EPz66+IP/M9Pnj/AOJ9xX/vIUvvzcB9nXl4&#10;n7ej+e6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IX/suj+Xf/wCX&#10;bf8Avn8J7uPhP5dVPxD8+uviD/zPT54/+J9xX/vIUvvzcB9nXl4n7ej+e6dW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BPkL/wBl0fy7/wDy7b/3z+E93Hwn8uqn4h+fXXxB/wCZ6fPH/wAT7iv/AHkKX35uA+zry8T9vR/P&#10;dOr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E+Qv/ZdH8u//AMu2/wDfP4T3cfCfy6qfiH59dfEH/menzx/8T7iv&#10;/eQpffm4D7OvLxP29H8906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BPkL/2XR/Lv/wDLtv8A3z+E93Hwn8uqn4h+fXXxB/5np88f/E+4r/3kKX35uA+zry8T9vR/&#10;PdO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nyF/7Lo/l3/+Xbf++fwnu4+E&#10;/l1U/EPz66+IP/M9Pnj/AOJ9xX/vIUvvzcB9nXl4n7ej+e6d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IJ8hf+y6P5d//l23/vn8&#10;J7uPhP5dVPxD8+uviD/zPT54/wDifcV/7yFL783AfZ15eJ+3o/nun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BPkL/2XR/Lv/wDLtv8A3z+E93Hwn8uqn4h+fXXx&#10;B/5np88f/E+4r/3kKX35uA+zry8T9vR/PdO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oldLabelNeck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4015105</wp:posOffset>
                </wp:positionH>
                <wp:positionV relativeFrom="page">
                  <wp:posOffset>4902835</wp:posOffset>
                </wp:positionV>
                <wp:extent cx="3381375" cy="1436370"/>
                <wp:effectExtent l="14605" t="6985" r="13970" b="13970"/>
                <wp:wrapNone/>
                <wp:docPr id="9" name="Freeform 18" descr="Gol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alt="GoldLabelNeck" style="position:absolute;margin-left:316.15pt;margin-top:386.05pt;width:266.25pt;height:113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j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MAAAAAB/9sA&#10;hAABAQEBAQEBAQEBAQEBAQEBAQEBAQEBAQEBAQEBAQEBAQEBAQEBAQEBAQEBAgICAgICAgICAgID&#10;AwMDAwMDAwMDAQEBAQEBAQIBAQICAgECAgMDAwMDAwMDAwMDAwMDAwMDAwMDAwMDAwMDAwMDAwMD&#10;AwMDAwMDAwMDAwMDAwMDAwP/wAARCAPZCNYDAREAAhEBAxEB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Z06z+KPQfyT+RXzTzndmxZd75XbHdONwmCq5d3b4wTUGKk2pRSmiWLbG5&#10;cLBPErxro8quyKAqkLx7cLFQKenTYUEmvRif+Gvvgv8A8+O/9iX3B/8AbA961t69W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0Unt/wCC3xZ2d8q/h31htrrGbF7F7ih+Q9P2TgYt&#10;+9lzJuin2F1/hN07TgqK+q3lPlKGHE7gAqgtJPTrNIi+YSKqgWDtpJ8+qlV1AeXRtfiD/wAz0+eP&#10;/ifcV/7yFL7q3AfZ1ZeJ+3o/nunV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yF/7Lo/l3/8Al23/AL5/&#10;Ce7j4T+XVT8Q/Prr4g/8z0+eP/ifcV/7yFL783AfZ15eJ+3o/nun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E+Qv8A2XR/Lv8A/Ltv/fP4T3cfCfy6qfiH59dfEH/menzx/wDE+4r/AN5Cl9+bgPs6&#10;8vE/b0fz3T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E+Qv/AGXR/Lv/&#10;APLtv/fP4T3cfCfy6qfiH59dfEH/AJnp88f/ABPuK/8AeQpffm4D7OvLxP29H8906t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E+Qv/AGXR/Lv/APLt&#10;v/fP4T3cfCfy6qfiH59dfEH/AJnp88f/ABPuK/8AeQpffm4D7OvLxP29H890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BPkL/2XR/Lv/8ALtv/AHz+&#10;E93Hwn8uqn4h+fXXxB/5np88f/E+4r/3kKX35uA+zry8T9vR/PdOr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T5C/8AZdH8u/8A8u2/98/hPdx8J/Lqp+Ifn118Qf8Amenzx/8AE+4r/wB5Cl9+bgPs&#10;68vE/b0fz3T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CfIX/ALLo/l3/APl23/vn8J7uPhP5dVPxD8+uviD/&#10;AMz0+eP/AIn3Ff8AvIUvvzcB9nXl4n7ej+e6d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E+Qv/AGXR/Lv/APLtv/fP&#10;4T3cfCfy6qfiH59dfEH/AJnp88f/ABPuK/8AeQpffm4D7OvLxP29H890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oH+YF/MYg6efKdG9E1EWb7iromxe4N0URSupOuKirKQrjqCnSKePL75kjkIWL/N46QoZBJNe&#10;FLdiIZZSFjUEkk0AAySSeAHr1Qkk6Eyx6Kb8SfhZU4Stg7m77gnzfYVfWnO4bbmbqGycmGrKpnqm&#10;3BuuWpedsnuyoqJfMscrP9nJ+5IWqTaDEL3a96H3fxOWeUJSu00KzXC1DTeqRHisXkzcZakCkf8A&#10;aSfyxykLbTuO6rW54ohyE+bereg/DxPd8NnXvGvqQ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nj+YX/MLbq9q7oHoGubK9xZVhh9zbmw4Nc2wWriKdcHg1pxKazsCsMoQBA38N1Dg1RVYd&#10;s0cMbTzsqQIpYliAAAKkknAAGSTimTjqpLMwjjBLk0AGTU+Q+fRdfiB8MIeu2oe2e3ITmO064yZP&#10;HYiulWuptny1hE33tZJJ5Tkd4sXZpJy7JSu5EeqVfN7wy92/eKbmR5eW+WnKcug6ZJRUPc04gfww&#10;egpqkpVqKdPUrcr8qJt4XcNwFb/iq8RH/nf58F8s56sb94+dD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M/mM/P5OlqHIdFdM5Cap7rztLT02bz2MtL/o4x2TSJ4o6UiOXz71zFHMB&#10;SxoNdDFKKglZTArWGlVMkhAjUVJOBQcST5AefVGJrpXLHorfww+Hs/XbQ9wdtU5rezMvFLV4bC5L&#10;TWS7QjyB8s+TyUs/lkk3jXK5Dtq1UaO6EmV38eGnvF7uf1kd+WOW3I2FG/VlBI+oYfhX/hAOc/2j&#10;AN8IGqVuVOV/oANx3Af46R2qf9DB8z/TP/GRjjWlkPvHnod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dEkR45EWSORWR0dQyOjAqyOrAqyspsQeCPew&#10;SpDKaMOB68QCKHh1T18mPjtu/wCNW98b8n/jVU1+3qfb+VOZyuLwsQkbZFXMksdXkaKk0SQ1OyMr&#10;BPJBXUUiPBTxTNGytSSFIMyfZv3c/fqpypzRIP3wq0gmY/24HCNyf9GA+Fv9FHH9QVeJ+a+V/oid&#10;z21f8VJq6D8H9If0D5j8P+l4XTfCf5mbR+W2wBV/7j9v9qbap4Yt+7IiqGJhclYY9y4BKhjU1W2M&#10;rKRpuZJKKZvt5mY+OWbIdlKn5dAhW1D59HY916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an8wr51434wbUOxtiVVFke8t3Y5nxNO6x1dNsXCVGuA7szNOW0NXylWXF0sgK&#10;SzIZpVaGPxzXRdWTw6o7UwOPVdvwt+JuRgrI/kF3dBVZfe+eqZc/tjD7k+5rMpjquuqJKuTee5Xr&#10;3eap3NkpJDPTrMHemDidz9yyiDEj3p92v3g8nJ/LEv8AiCkrczocSnzhjI/0McJGB/UNVH6YJeTO&#10;UeWPBC7ruK/rHMaEfD6Ow/iP4R+Hj8Xw2j+8ZOp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TQw1MMtPURRz088ckM8E0aywzQyqUlil&#10;icMkkciMQykEEGx92R3jcSRkq6kEEGhBGQQRwI8j14gMCrCqnqmXvrp7sD4W9pYj5KfHasqMVtaD&#10;KeSqo41+5pNrVWTmMdXtrM0Gpf4lsTcCP4Yw5vCzCIski08r5uez3uqnNtsvLm/uBzJEnY5x9Sij&#10;LenjKMuPxDvX8YWHuauWjtchv7EH93scj/fZPl/pT5Hy4Hyrfz8UflHsb5XdYUe+tqlMZnqAw47f&#10;Wy5qpKjJ7Qz7LIft5XCRGsxGTSFpsfWBFSpguGCTxzwxTmylTQ9BJWDCvRnPd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nXzS+XO1/iX1hNuCoFJl+w9yJV47rjaMzOy5TLRRp5stlkhlhqItt4&#10;LzpJVOrI0rMkCMryhlsq6j8uqs2kfPqk34k/HzdHe+98j8pvkJLVblObzM+bwNFn0Er7vzKkIm4M&#10;jRyw+BdrYjQsWOpUCQuYFVUWliRJscPe33UO1Rvyby3LTcnWlzKhzCp/0JGBxKw+M/gU0HeSUHfK&#10;HLX1TDdtwWtuD+mp/Gf4iP4R5DzI9Bm4H3h71K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B8j+g9v/IPrys2pkjBQ5+gMuR2duJ4y0mDzgi0&#10;L5TGDLJiciqiKriF9cdnA8kcbKOvb7ni/wCQ9/TdLfU9i9EniriSOvlXAdPijbyNQTpZgSbfdmh3&#10;qyNvJQTDKN/C3+Y8GH58QOit/wAtr5Ybg6K3/W/DnvyWbC42TcE+L2HXZeXjaW8aypBbas1UzvA+&#10;2d3zzLNjp428KVkwZS8VYHi6F7buVhvm2w7xtcglsJ4w6MPMH1HEMDUMpoVYFSAQR1Bk0E1ncPaX&#10;KlZkahB8j/lB4gjBGRg9bDPtV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vL53fGAdp7WftDZGOLdj7MoWkr6Sh&#10;ivVbu2xSBppqQRxgSVGbwq6pqMreSaIPTgOxgCT37Je5J5Y3Mct7xJTl+7ftZjiCZsBq+UcmFk8l&#10;OmSoAckFc4cv/vG3/eFov+PRLkDi6Dy+bLxHmRVc4ob3+Wf80P8AZh+vj1n2BlvP3J1zjYEqKurk&#10;vVb62hAYqSh3N5HYyVOaxzNHTZQm7SSNFUkkzusea7rpNRw6iRGqKHj1aN7p1f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sv513yRXP7y2h8ZtuVzNj9jLT747FWGU+Kbdeax/wDv1MLUICp8mE21WvWuDqR/4rF9&#10;HiPvrB/d/e1B23Yb73c3WMC63EtaWNRkW0T/AOMyqfSWdBEOBH078VfrEv7wnNgub+DlC0b9K2pN&#10;PTzkdf00P+kjJc+R8RfNeqHvfSDrGzr3v3Xuve/de697917r3v3Xut5z/hLh/KojxGKX+ZV3rtpT&#10;l8zFltv/ABS29mqSRJsVh2FVhd391tTTgWqc8jVGGwDsF00QrqsK6VVDOvh0nmf8A/Prda976Y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dP+FRf8v2k+Q/xFovl7sfCpL2&#10;98TEer3NNTIfvdy9A5qtA3dj5QpRah+v81VQ5+B5G00uPGV0BnnA96PTsLUbT5Hr5ynv3Srr3v3X&#10;uve/de697917r3v3XutuT+UV3ae1PihitoZKsNTuTpbMVWw6sSsWqJNtSg5jZlSwuVFNT4urfGw2&#10;C+nG8i/qbiJ99/2+HJvvTNvlpHo2rf4FvFp8InH6V0v+maRRO3HM/wCQzj9jeYf31ySljM1bvb5D&#10;Ca8fD+KI/YFJjH/NP8+rSveHXUy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M/4V7fFiHDb9+MfzLwGL8cW9sPnOguya+JHjg/ju1DPvTrKeosTFNkcvgsnuCBnIV/t8PCt2VRo0&#10;elEB4r1pee/dP9e9+691737r3XvfuvdDt8YexT1L8iOluxWlMNJtbsjaldl2DmMvt+bLU9FuOESX&#10;AQ1OBqqmO5uo1cgi4Mce7/Kw529reYOVgNU95tNykWK0mEbPAaeemZUanHGCDnoScn7r+4+atv3W&#10;tEhu4y3+kLASD80LD8+t7j3843XS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o/Ofeh2B8QPkRuRJVgn&#10;PWG4tvUk7GRTBXb0gXZtBNE0QLCoirc/G0R/T5Aur039zR93XYBzN75crbUylo/3xBOwxlLU/VOD&#10;X8JSEhvPTWmadAr3H3D92ci7rdg0b6N0B9DKPCUj51cU+dK9aP8A7+hjrnb1737r3Xvfuvde9+69&#10;1737r3X1xf5OPQkXxt/ljfDPrQ0C47LVHTGA7I3RTN6quLdvcklV2zuOlyExGqasxeU3nJRn1Oka&#10;UyxRsYo0976RuauT1Zj791T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Sv+FDvQ&#10;UPff8p/5JpBQrWbh6apts9+7YkMPnOPm61zdPPvCuUKrSRsOr8nn4taldAlJY6NQOj05EaOOvlfe&#10;/dK+ve/de697917r3v3Xuve/de630fj/AL0bsborpvfsszz1G8ertibjrZZdPmOQy+2MZW5BJ9BK&#10;CeKulkV9JK6wbEj382/uZsC8q+42/ctIoWKw3i8gQDhoiuJEQiuaFApFc0Ir10r5Y3A7ry3Ybmxq&#10;9xZwyE+epo1LV+dSa/PoXfYH6P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efzgtxNhPhNu&#10;vGK5Ubw3x19t11AYiRabPJu0I2kEAB9rhvVYXX+tgcwfuMbUNw+8FZXZFTY7dezjhjVCbav7LgjG&#10;c+leod99rs2/t7PD/v8AuYI/2P4v/WPrUU99v+sGuve/de697917r3v3XuhI6c2BP2x271X1ZSvL&#10;HVdldj7H2BTSQNEk6T7y3Pi9uwvC86vCkqyZEFS4Kg/UEe/deJoK9fagxmNocNjcfh8XTJR4zFUN&#10;JjcdSRajFS0NDTx0tJTRl2ZykFPEqi5JsOT730g6n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Mn88HJCD4v9cYpWnW&#10;XI97YGqJjIWB6bG7B7EWWGotIGYmoroXRdLLeMkkFVvnr/d52hk94N1vDpKRcuTLniGkvLGhXH8K&#10;MCag5pkE0gL7xM2nk60hFdT7kh+VFhnqD+ZBH2fZ1q2e+xfWGvXvfuvde9+691737r3Vh38pPa/9&#10;8P5nfwJw5p5apaf5WdK7jeGF4UYx7N3xiN4SSSGcGN6aGPBF5k/VJErKvqI9+6q/wH7Ovr0e99I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jHfLfbdHsz5W/JvZ+O0&#10;fw/anyE7o23Q+KBaWL7PBdkbkxdL46ZGdKdPBSrZASEHAJt710uX4R9nRevfut9e9+691737r3Xv&#10;fuvdbc38nmulq/hTtuCSZZUxm/ewKGBFEYNNFJl0yRhfQoYs02QeT13a0g506QOIf36bdIfvAXci&#10;qQ0222Tk57iIjHUV+SBcYqPWvWcfsRIz+30Sk1CXMwHyGrVT9rE59fSnVpHvDvqZ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TP55P/ZPnUn/iZI//&#10;AHid1e+gn93d/wBPO3v/AKUJ/wC0u36x6+8Z/wAqvY/89/8A1hk61hPfXzrD3r3v3Xuve/de6979&#10;17q07+SP/wBvX/gx/wCJvxX/ALps1791WT4D19aj3v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dX+Y1XY/KfzCvnfk8Rp/hOR+ZnygrsZphNMv8AD6vu7fFRRaad&#10;lQ06/bSLZCoKfSwt710uX4R9nRM/fut9e9+691737r3XvfuvdbYf8l6CaH4eVkksTxpVdv72np3Z&#10;SFmhXE7TpmljJ4dBUU8iXH9pCPx74sff6kjf31jVCCybHaBvkfEuWofnpYH7COs2Pu/qy8hsSKBr&#10;+Uj5jTEP8II/Lq2v3hN1N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z/nc4w1nxS2RkEhia&#10;TEd7bXlknawlioqzY/YtHLHESLkTVktOWUfXQD/Z952/3e954HvRuFszMEn5cuAB5F1u7FgT9ih6&#10;H508+oG+8PDr5Kt5QBVNyjNfOhhnBp9p0/s+XWq777J9YY9e9+691737r3XvfuvdHq/lg7qp9lfz&#10;HvghuSs8a0ND8uPj7DkJZFnkWmx2U7R2zichWCOljlqJZKKirpJlRFZnZAoBvb37qr/Cfs6+wZ73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Ll8kd5Q9i/IjvvsG&#10;nnSpp9990dpbygqYliSKoh3PvjO5uKeNYJZoFSVK4MAjugB4Yjn3XpcMAdAt731vr3v3Xuve/de6&#10;97917rbx/lBY2Sh+Eey6p2LLmd49h5KEGNkCRxbmqsQVDEkSgy4pjqFgCdP1U++Hn35Ltbj7wm4Q&#10;qMwWFlGc1qTbrL+WJAKfn59Zz+xUJj9vLdzwkuJ2H5SFfzyv+Ty6s994hdT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a382z&#10;bT7g+D3ZVbHH5Zdp53r/AHKiAEuEG8sPgamRFEUl/DR56R35QCNWOrjS2WP3Jt2XbPvD7TA50pe2&#10;17AT5V+llmUHI4tCoHGrECmaiJfe+0N17dXcgFTBLBJ/1VVD5eQck8MVz5HT699z+sEuve/de697&#10;917r3v3XulHs/dGT2Ru3a29MK0aZnaO48JujEvKuuJcngMnS5WgaRP7Ua1VIhI/I966919qnYu8c&#10;J2JsjZ3YG2qj7vbm+tq7e3jgKr/lZwm5sRR5rFVH/T6hrY2/2Pu3SDh0q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Xf5d9tp0J8VPkn3a1R9rJ1L0T2x2HSSiQxSHI7R2NnM3j&#10;IKd1ZX+6qsjRRRQhSGaV1A5I9+62BUgdfGR966Xde9+691737r3Xvfuvde9+691up/y4ttttT4Rf&#10;HnFvEYjVbOrdyBTruV3lubPbvSX1yym0yZ0OOQLNwqiyjgF96rdhvX3hOaLxTqCX6wf9ktvDakYA&#10;4GGnDyyScnoL7UWhsvbza4SKaoDJ/wA5ZHl9Tx11/wAg4dHb94+dS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Lz8tdjP2V8Y++dlQQfc12a6r3mMTBz+&#10;7ncfharK4BeGU/8AF6oYP+KH6e5Q9k+Yl5T93eW+YJG0W9vvNr4h9IXlWOb/AKpO/QW53207vyfu&#10;e3qNUkllLpHq6oWT/jYXrRX9/Rh1zh697917r3v3Xuve/de697917r6s/wDIL+QsHyK/lUfFfLS1&#10;i1W4OqdqVPx/3RBrSSTH1fTdZJtLbVPOyszeWq67psJWeoBtNUL3+p2Okcgo56uP9+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vZ/wAKcPkJF0p/Kw7B2XSVrUm5Pkh2B170xhjT&#10;y6axMYmYPZW8ZhEFfXj6zavX1TjKlmARVyarcO6X0enYhV/s6+Y5790q697917r3v3Xuve/de6yw&#10;wy1EsVPTxSTzzyJDDDCjSyzSysEjiijQM8kkjsAqgEkmw90d0iQySELGoJJJoABkkk4AAySeHVlV&#10;mYKoJYmgA4k9b9nVezk676w646/i/wA3sbYWz9nR8ofRtnb2Owqcx/tn00X1Xj+nHv5puct9bmjm&#10;/deZn+Pcdyuro8eNxO8p45/H5566Z7LYDatntNrHC2toov8AnGip/k6XvsN9G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nm/8KzvllB2f8vupvintzLrV7f8AjP1/LuDedJTyoI4O1u4Rjc1Pj61ImYVEuG65w+BmgaQ6oWyt&#10;Qiqupy+j0phWg1evWp379091737r3Xvfuvde9+690av4PdcP2v8ALXoTZpg+5pJOw8NuLLwFSY5c&#10;FsppN55yCUi2iOpxWAmivccuLc29wx94fmpeS/ZLmXftWicbXLBEfMTXdLWEj1KyTK1Pl6dDX262&#10;k71zxtlhSsZukdh6pF+q4P2qhH59bwfv55uui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gnyF/7Lo/l3/wDl23/vn8J7uPhP5dVPxD8+&#10;uviD/wAz0+eP/ifcV/7yFL783AfZ15eJ+3o/nunV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gnyF/7Lo/l3&#10;/wDl23/vn8J7uPhP5dVPxD8+uviD/wAz0+eP/ifcV/7yFL783AfZ15eJ+3o/nunV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QT5C/9l0fy7//AC7b/wB8/hPdx8J/Lqp+Ifn1&#10;18Qf+Z6fPH/xPuK/95Cl9+bgPs68vE/b0fz3Tq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CfIX/ALLo/l3/APl23/vn8J7uPhP5dVPxD8+uviD/AMz0&#10;+eP/AIn3Ff8AvIUvvzcB9nXl4n7ej+e6dW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E+Qv/ZdH8u//wAu2/8AfP4T3cfCfy6qfiH59dfEH/me&#10;nzx/8T7iv/eQpffm4D7OvLxP29H890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T5C/wDZdH8u/wD8u2/9&#10;8/hPdx8J/Lqp+Ifn118Qf+Z6fPH/AMT7iv8A3kKX35uA+zry8T9vR/PdOr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IJ8hf8Asuj+Xf8A&#10;+Xbf++fwnu4+E/l1U/EPz66+IP8AzPT54/8AifcV/wC8hS+/NwH2deXift6P57p1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s3y6+O2H+TvR26+tK0U9PnjD/Hdi5icC2F3pioZ2&#10;w1S8ml2joa7yyUdYVBb7Spl0jWFIsp0mvWmFRTqj7+X13Fl9rZzc/wAXeyEqcRuDb2Vzj7VoMpaO&#10;qx2VxdVUJvHZUq6joqKSrglrYUFxcVQLf5tTi194XkX4OettTHbHdAf7zFMf5ROf+aePiPUh8i7z&#10;TVs1wfVoq/tZP+fh/tvl1bJ7xT6k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lztis3D88flttDobr2uk/uHtnKVWMnzVKTP&#10;j6ehoZUk3/v59INPUR0tNTfa47U3iqGjiEbr92feeXstyN/VDlkbjfpp3zcAsjgjujjpWKL1Bodb&#10;jB1NpYdg6hbm3eP3ruPgQGtnBVV9Gb8Tf5B8hUcetnHZGzNudd7Q21sTaOOixO2No4THbfwePiuw&#10;p8djKaOlpxJK37lRUyLHrmmcmSaVmdyWYky6TU1PQbGMdKj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E+Qv/ZdH8u//AMu2/wDfP4T3cfCfy6qfiH59dfEH/menzx/8&#10;T7iv/eQpffm4D7OvLxP29H890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H81v46Zjrne+2PmV1VHLi6j+MYSl7Cmx6AfwjdmPeni2jvMwhGj+3zKU6Y+t1ARNUxU+pXe&#10;qkJZvLK03Wxm2vcEEllPGyOp4MrAgj1GDgjIOQajrySy20yXMBKyowIPoRkHo0fQXcmF716xwG/s&#10;T4YKuqjNBuTExSa2we5aJI1ymNcF5JFhLOs9MXOuSkmicgFrDnJzzyleclcyT7HdVaJTqicj+0ha&#10;uh+AFcFXpgOrAcOp52bdIt329LyOgY4YfwsOI/yj5EHoZvYR6N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t87fkKOnutH2lt6t8PYHYtNV&#10;4zGtBKVqcFt2wgzefJjIkgnkjk+1o2uh88jSoT9uy+5q9k+QjzZzGN0v0rsW3srvUYkl4xxZwQCN&#10;cgz2gKQPEB6CPN+9fuyw+mgNL2cED1VfxN8j5L86kfD0ZL+Vp8UT0b1Ce0t3440/ZncNBQ5JoKqE&#10;x1u2NhHTWbewTK5aSnrcxqXI1y/tsC9PDKgkpSTnRI1TQcB1DqLQV8+rTfdOr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BPkL/wBl0fy7/wDy7b/3z+E93Hwn8uqn&#10;4h+fXXxB/wCZ6fPH/wAT7iv/AHkKX35uA+zry8T9vR/PdOr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ld87K212Ps7cuw9442LL7X3bhq7BZvHSkqKigr4Whl8cqWkp6mLU&#10;HhlQiSGVVdCGUEeBoajrxzjrWM2BU7o/l8fK/c3S/YlXUN1pumtpoI87Uo0NDW4CtnnGyuxqWJWa&#10;niMQLUuUVGZYP8pQmR6ZB7in3i5CHOvLZurBK8wWQLxU4yL/AKJDXz1Aak/4YAMBmPQh5V3o7PuH&#10;hTmljNQN6Kfwv+XA/In0HV0qsrqroysjKGVlIZWVhdWVhcFSDwfeA5BBocEdTZxyOHXL3r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N57wwGwNq57ee6&#10;K5MdgNt42oyeTqmsWWGBfRDAhZfPWVczLDBEDqlmdUXlh7Mdo2m+33c4No21DJfXEgRF+Z8yfJVF&#10;WY8FUEnA6YurqGytnurg6YY1qT/q8zwA8zjqqr4hdS5/59/KzO91dl49n6o6+yWPylfiqgCXG1f2&#10;cjvsbraBJQ8NRSlYDV5bShSaJJtYR61G99HeUOWLHkvl232GxofDWrv5yStmSQ/acKDXSgVa0UdQ&#10;Jue4TbvfvezfiOB/Co+FfyHH1NT59bOXsQ9J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CfIX/suj+Xf/wCXbf8Avn8J7uPhP5dVPxD8+uviD/zPT54/+J9x&#10;X/vIUvvzcB9nXl4n7ej+e6d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7P5jfxET5M9QyZvaeOWXt/rOnrszs008SCr3Pi2RZs3seWSwaVsnHCJseGvoyESIDGk87&#10;G6NpPy6o61Hz6r7/AJfvyMffW1X6a3lWMN7bCotGAlrnZavObSpGWmWkcTet8ltdysDrw7UhiNiY&#10;5m94Ze/Ht7+4t1/rZtSU2i9k/VAGIpzknHBZssPIOGFRqQdStyXvv1tt+7Llv8ahXtJ/Eg8vtXh/&#10;paeh6sh949dDr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6+YvZu6fkX27tT4l9MK2ZdtzUuNzf2s2ilzW81Mgajq6mNZBFt/ZFKss9dK14o5kld1tSI5zK&#10;9hfb79z7f/XPdkpuN1HS3UjMcB4yZ4NNinmIwKH9RgIn513z6uf902prBG3eR+Jx5fYnn/S/0oPW&#10;wL8behNqfGvqDa3VO1FWZMRTms3BmjEIqnc+669Inzu4asXZw1ZURhII2ZzT0cUMAYrEp95DMdRr&#10;0CQKCnQ7e9db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IJ8hf+y6P5d//l23/vn8J7uPhP5dVPxD8+uviD/zPT54/wDifcV/7yFL783AfZ15eJ+3o/nun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dP+ZH8b9yfG/t&#10;7DfMHpKB8Vg87uSOu3bBj6ctRbV37VsfPXVlPFpX+7XYQklWpVv2vvZJomZRVQR+0O7bRt/MO1T7&#10;JuqCSxuIyrDzp5FT5MpoytxDAEcOr29zPY3SXlsdMyNUH/IfUEYI8xjo7HRvcO3e8+ucJv7bzJEa&#10;xDR5zEeZZanAbgpUj/iWHqiArXhaRZIXZVM1NLHKAA4986OdOU9w5L5gm2O/BOg6o3pQSxNXRIv2&#10;0IYVOlwy1qOp42jdIN3sUvIMVwy+asOKn/CPUEHz6F72Fej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lvzT+ScXRXXzYfb1Yq9l72p6mi22sbK0uBxwtDkt0zpe8ZpVYx&#10;Ud/11bBgGSGUe5f9nvbxudt++rv0P9XbNg01eEr8UhHrq+KT0QUwXU9BbmrfRtFl4UB/x+UEL/RH&#10;m/5cF+fyB6EP+VT8P5usdnSfIfsbHuOxuy8ZbaNDkonat2tsWuZKr+JTCoUSQZzejBJ3bl48esKh&#10;laeoj955tpUCNAAgFABwx5D5DqGFB+JviPVwvunV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IJ8hf+y6P5d/8A5dt/75/Ce7j4T+XVT8Q/Prr4g/8A&#10;M9Pnj/4n3Ff+8hS+/NwH2deXift6P57p1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fdpdlbY6i2Ln9/7tqTBiMFSGUQRFTWZSvlPix+H&#10;x0blRLX5KrZYowSEW5dysauynvLXLu5c1b1BsW1Lqup3pU/CijLSOfJUWpPmeABYgFHuF/b7ZZve&#10;3JpGg/MnyUfMnA/acV6rQ+GPQ26fnl8hM98g+5qF6jqnZ+agkmxdQskmHzeUoytXt3rbFrKESbA4&#10;OlkjqMnZSZY3VZQZKxnHRfljlvbeT9ig2HaxSGJe5qUaRz8cj/0nP5KKKKKoAgbcL+43a9e9uT3M&#10;cDyUeSj5Aft4nJPWzKAFAVQFVQAqgAAACwAA4AA9nfSfrv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E+Qv/ZdH8u//AMu2/wDfP4T3cfCfy6qf&#10;iH59dfEH/menzx/8T7iv/eQpffm4D7OvLxP29H8906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Qfml8U9vfK/qOu2pMKTHb82+KnM9b7nmSxxWeES&#10;iTG1syK0pwO4Y4lp6xAGCftzhWkgQe7K2k18uqsuofPqlf4Sd9bh613bkfin3TFV4PLYbNV+E2kc&#10;03iqcHn6aqlSv2PWyOWR6WtqdUmNkDFPIxiRnSaAJjJ77+2n1Eb887HH+si/43Go+JQKCcAeajEv&#10;qtHxpctIHJfMHhsNmvW7Cf0ifI/wH5Hivzx5iluHvEnqT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BPkL/2XR/Lv/wDLtv8A3z+E&#10;93Hwn8uqn4h+fXXxB/5np88f/E+4r/3kKX35uA+zry8T9vR/PdO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QH8zz4Ry9tYGX5B9UY2Re2Nl&#10;Y+OTdWKxUUi1++tr4mJWgrKRKf8Acn3btWnhvTlR5qqiUwAs8NLH7sNLKYpADGwoQcgg8QR6HqjA&#10;11Lhh0DHwm+U8Pdm1l2TvGuQdpbToI/upZ3VX3hhICsEW4IF415Km1JHkEH1kZZl9MpSPBv3j9s3&#10;5N3M7xtKH+rN050gf6BIcmI/0DkxH0BQ5UFpg5U5hG7W/wBJdH/dhGM/01/i+0cG+efOgPh7hLoY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SnzX+Qm4ewt0UvxW6RhrM9ms5lqXb+73wRE9Zm81VVCQ&#10;02w8bJGwRYYagg5OQsF1jwOyJHUBss/Yr2x8FY+ed/j/AFCK2kbDgD/xIYHzI/sfQVkyShEY858x&#10;ay2zWLdoxKw8z/APs/F8+3yNbj/g/wDEXA/EzqqHCyihyfZm61o8r2RuemTUtTkY4m+027i6h0Wd&#10;tvbbE8kdPqCmeZ5agqhl8aZPM2o/LqPlXSPn0dL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BPkL/wBl0fy7/wDy7b/3z+E93Hwn&#10;8uqn4h+fXXxB/wCZ6fPH/wAT7iv/AHkKX35uA+zry8T9vR/PdOr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8X8xL4g7m6B37B8vvjt&#10;DUYfCDNJl974jB0qhNi7jqZbPuSlo4kanfZm5pJmir6d08FNUSlWDU9SI4Em57Zt++7bNs+6xrNY&#10;ToVdT5j5HiGBoVYUKkAgggHq0E89lcLd2rFZkNQR5f5weBBwRg46M78a/kPtv5D7Ehz+P8GN3TiV&#10;p6Lee2VmDS4jKPGStVSo8jzyYPKGN3pJWuSFaNj5I3tz69xOQdw5B3s2E+qTbJatbzUxIlfhOKCR&#10;KgOo9Qw7WXqcNh3uDe7MTJRbhaB09D6j+ifI/aOIPRivYA6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/Pm58sE&#10;6ewcnXGwq8N2luSitUVlMS0mysJWIUXJFl/Tn8ihIoYwdUK/5QwAEIlnb2a9rm5tvhv+9xn+rVu+&#10;FP8AxIkX8HziU/2h4Mf0xXvKgzmzmMbXCbGzb/dg4yR/oanz/wBMfw+nxHyqYb+Wh8FT0rgoO9O2&#10;sVr7h3dQGTb2IyUbPU9dbbyURaXzxTC8G8dwwSXrGa8tHTEUwKPJVq+bjEABEoEHp/q4dREqn4m+&#10;I9W5+6d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gnyF/7Lo/l3/+Xbf++fwnu4+E/l1U/EPz66+IP/M9Pnj/AOJ9xX/vIUvv&#10;zcB9nXl4n7ej+e6d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Svlh8oMH8edomCielynZW4qWZdp7fdw32cTeWBtz5mIBjHh6CdCI0Olq2d&#10;fEhCrNJFKXtf7bXvPu665g0XLtuw8eWnxHB8GM+cjDiciNTqOSisG+Y+YItkttKUa/cdi+nlrb+i&#10;PL+I4HmQHH8t34T5zfe4YPl/8h6epytVlci26OtMHnF1VWcy89S1SvZGcpSESOhgmGrD0zIFlNqo&#10;IsKUplz4tLOz2yyi23bo1isoUCIi8FVRQAf5Sak8SSa9Qs8ktxM1zcMWlckkniSfPq/L27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J8hf+y6P5d//l23/vn8J7uPhP5dVPxD8+uviD/zPT54/wDifcV/7yFL783AfZ15&#10;eJ+3o/nun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E+Qv/AGXR/Lv/APLtv/fP&#10;4T3cfCfy6qfiH59dfEH/AJnp88f/ABPuK/8AeQpffm4D7OvLxP29H890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gnyF/7Lo/l3/+Xbf++fwn&#10;u4+E/l1U/EPz66+IP/M9Pnj/AOJ9xX/vIUvvzcB9nXl4n7ej+e6d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Qv/ZdH8u//AMu2/wDfP4T3&#10;cfCfy6qfiH59dfEH/menzx/8T7iv/eQpffm4D7OvLxP29H8906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BPkL/2XR/Lv/wDLtv8A&#10;3z+E93Hwn8uqn4h+fXXxB/5np88f/E+4r/3kKX35uA+zry8T9vR/PdOr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CfIX/suj+Xf/5dt/75/Ce7j4T+XVT8Q/Prr4g/8z0+eP8A4n3Ff+8hS+/NwH2deXif&#10;t6P57p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J8hf+y6P5d//AJdt&#10;/wC+fwnu4+E/l1U/EPz66+IP/M9Pnj/4n3Ff+8hS+/NwH2deXift6P57p1b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E&#10;+Qv/AGXR/Lv/APLtv/fP4T3cfCfy6qfiH59dfEH/AJnp88f/ABPuK/8AeQpffm4D7OvLxP29H890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QT5C/9l0fy7/8Ay7b/AN8/hPdx8J/Lqp+Ifn118Qf+Z6fPH/xPuK/9&#10;5Cl9+bgPs68vE/b0fz3Tq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E+Qv/ZdH8u//AMu2/wDfP4T3cfCfy6qfiH59dfEH/menzx/8T7iv/eQpffm4D7OvLxP29H89&#10;06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CfIX/suj+Xf/5dt/75/Ce7j4T+&#10;XVT8Q/Prr4g/8z0+eP8A4n3Ff+8hS+/NwH2deXift6P57p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gnyF/7Lo/l3/+Xbf++fwn&#10;u4+E/l1U/EPz66+IP/M9Pnj/AOJ9xX/vIUvvzcB9nXl4n7ej+e6d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E+Qv/ZdH8u//AMu2/wDfP4T3cfCfy6qfiH59dfEH&#10;/menzx/8T7iv/eQpffm4D7OvLxP29H8906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oldLabelNeck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4899660</wp:posOffset>
                </wp:positionV>
                <wp:extent cx="3381375" cy="1436370"/>
                <wp:effectExtent l="13335" t="13335" r="15240" b="7620"/>
                <wp:wrapNone/>
                <wp:docPr id="8" name="Freeform 15" descr="Gol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alt="GoldLabelNeck" style="position:absolute;margin-left:30.3pt;margin-top:385.8pt;width:266.25pt;height:113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N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A5BZG9iZQBkwAAAAAH/2wCEAAEB&#10;AQEBAQEBAQEBAQEBAQEBAQEBAQEBAQEBAQEBAQEBAQEBAQEBAQEBAQECAgICAgICAgICAgMDAwMD&#10;AwMDAwMBAQEBAQEBAgEBAgICAQICAwMDAwMDAwMDAwMDAwMDAwMDAwMDAwMDAwMDAwMDAwMDAwMD&#10;AwMDAwMDAwMDAwMDA//AABEIA9kI1g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nTrP4o9B/JP5FfNPOd2bFl3vldsd043CYKrl3dvjBNQYqTalFKaJYtsblwsE8S&#10;vGujyq7IoCqQvHtwsVAp6dNhQSa9GJ/4a++C/wDz47/2JfcH/wBsD3rW3r1b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RSe3/AILfFnZ3yr+HfWG2usZsXsXuKH5D0/ZOBi372XMm&#10;6KfYXX+E3TtOCor6reU+UoYcTuACqC0k9Os0iL5hIqqBYO2knz6qVXUB5dG1+IP/ADPT54/+J9xX&#10;/vIUvurcB9nVl4n7ej+e6d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IX/suj+Xf/wCXbf8Avn8J7uPh&#10;P5dVPxD8+uviD/zPT54/+J9xX/vIUvvzcB9nXl4n7ej+e6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T5C/wDZdH8u/wD8u2/98/hPdx8J/Lqp+Ifn118Qf+Z6fPH/AMT7iv8A3kKX35uA+zry8T9v&#10;R/PdO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T5C/8AZdH8u/8A8u2/&#10;98/hPdx8J/Lqp+Ifn118Qf8Amenzx/8AE+4r/wB5Cl9+bgPs68vE/b0fz3Tq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QT5C/8AZdH8u/8A8u2/98/h&#10;Pdx8J/Lqp+Ifn118Qf8Amenzx/8AE+4r/wB5Cl9+bgPs68vE/b0fz3Tq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E+Qv/ZdH8u//wAu2/8AfP4T3cfC&#10;fy6qfiH59dfEH/menzx/8T7iv/eQpffm4D7OvLxP29H890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BPkL/wBl0fy7/wDy7b/3z+E93Hwn8uqn4h+fXXxB/wCZ6fPH/wAT7iv/AHkKX35uA+zry8T9&#10;vR/PdOr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J8hf8Asuj+Xf8A+Xbf++fwnu4+E/l1U/EPz66+IP8AzPT5&#10;4/8AifcV/wC8hS+/NwH2deXift6P57p1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QT5C/8AZdH8u/8A8u2/98/hPdx8&#10;J/Lqp+Ifn118Qf8Amenzx/8AE+4r/wB5Cl9+bgPs68vE/b0fz3T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g&#10;f5gX8xiDp58p0b0TURZvuKuibF7g3RRFK6k64qKspCuOoKdIp48vvmSOQhYv83jpChkEk14Ut2Ih&#10;llIWNQSSTQADJJJ4AevVCSToTLHopvxJ+FlThK2DubvuCfN9hV9ac7htuZuobJyYasqmeqbcG65a&#10;l52ye7Kiol8yxys/2cn7khapNoMQvdr3ofd/E5Z5QlK7TQrNcLUNN6pEeKxeTNxlqQKR/wBpJ/LH&#10;KQttO47qtbniiHIT5t6t6D8PE93w2de8a+p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eP5hf8wtur2rugega5sr3FlWGH3NubDg1zbBauIp1weDWnEprOwKwyhAEDfw3UODVFVh2zRwxt&#10;POypAiliWIAAAqSScAAZJOKZOOqkszCOMEuTQAZNT5D59F1+IHwwh67ah7Z7chOY7TrjJk8diK6V&#10;a6m2fLWETfe1kknlOR3ixdmknLslK7kR6pV83vDL3b94puZHl5b5acpy6DpklFQ9zTiB/DB6CmqS&#10;lWop09Styvyom3hdw3AVv+KrxEf+d/nwXyznqxv3j50O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oz+Yz8/k6Woch0V0zkJqnuvO0tPTZvPYy0v+jjHZNInijpSI5fPvXMUcwFLGg10&#10;MUoqCVlMCtYaVUySECNRUk4FBxJPkB59UYmulcseit/DD4ez9dtD3B21Tmt7My8UtXhsLktNZLtC&#10;PIHyz5PJSz+WSTeNcrkO2rVRo7oSZXfx4ae8Xu5/WR35Y5bcjYUb9WUEj6hh+Ff+EA5z/aMA3wga&#10;pW5U5X+gA3HcB/jpHap/0MHzP9M/8ZGONaWQ+8eeh1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qfzCvnXjfjBtQ7G2JVUWR7y3djmfE07rHV02xcJUa4DuzM05bQ1fKVZcXSyApLMhml&#10;VoY/HNdF1ZPDqjtTA49V2/C34m5GCsj+QXd0FVl9756plz+2MPuT7msymOq66okq5N57levd5qnc&#10;2SkkM9Oswd6YOJ3P3LKIMSPen3a/eDycn8sS/wCIKStzOhxKfOGMj/QxwkYH9Q1Ufpgl5M5R5Y8E&#10;Luu4r+scxoR8Po7D+I/hH4ePxfDaP7xk6kT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FNDDUwy09RFHPTzxyQzwTRrLDNDKpSWKWJwySR&#10;yIxDKQQQbH3ZHeNxJGSrqQQQaEEZBBHAjyPXiAwKsKqeqZe+unuwPhb2liPkp8dqyoxW1oMp5Kqj&#10;jX7mk2tVZOYx1e2szQal/iWxNwI/hjDm8LMIiySLTyvm57Pe6qc22y8ub+4HMkSdjnH1KKMt6eMo&#10;y4/EO9fxhYe5q5aO1yG/sQf3exyP99k+X+lPkfLgfKt/PxR+Uexvld1hR762qUxmeoDDjt9bLmqk&#10;qMntDPssh+3lcJEazEZNIWmx9YEVKmC4YJPHPDFObKVND0ElYMK9Gc916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dfNL5c7X+JfWE24KgUmX7D3IlXjuuNozM7LlMtFGnmy2WSGWGoi23gvOklU&#10;6sjSsyQIyvKGWyrqPy6qzaR8+qTfiT8fN0d773yPym+QktVuU5vMz5vA0WfQSvu/MqQibgyNHLD4&#10;F2tiNCxY6lQJC5gVVRaWJEmxw97fdQ7VG/JvLctNydaXMqHMKn/QkYHErD4z+BTQd5JQd8octfVM&#10;N23Ba24P6an8Z/iI/hHkPMj0GbgfeHvUq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I/mhfLLM9gbppfhr0lNVZWrqsxQ47s6pwz65M1uCSogbF9d0k0ZC/b&#10;YupCz5ZtWj7gJA5QQVKszd3lptdlLue4SLFZQxl3dsBVUVJP+QcScCpI68kctzMttAC0rsAAOJJ4&#10;DodvjL8fsJ8e+uqPblOKat3Xllgye9s/EnqyeZMX/AOmldVm/g2HV2hpEIW41SlVklk989fcbnu8&#10;585gfcJNSbZFVLeI/gjr8RHDxJKBnOfJQSqL1OWwbLFstiIBQ3LZkb1b0H9FeA/M0qT0Yv2AOj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8vnd8YB2ntZ+0NkY4t2PsyhaSvpKGK9Vu7&#10;bFIGmmpBHGBJUZvCrqmoyt5Jog9OA7GAJPfsl7knljcxy3vElOX7t+1mOIJmwGr5RyYWTyU6ZKgB&#10;yQVzhy/+8bf94Wi/49EuQOLoPL5svEeZFVzihvf5Z/zQ/wBmH6+PWfYGW8/cnXONgSoq6uS9Vvra&#10;EBipKHc3kdjJU5rHM0dNlCbtJI0VSSTO6x5ruuk1HDqJEaooePVo3unV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Wy/nXfJFc/vLaHxm25XM2P2MtPvjsVYZT4pt15rH/AO/UwtQgKnyYTbVa9a4OpH/isX0eI++s&#10;H9397UHbdhvvdzdYwLrcS1pY1GRbRP8A4zKp9JZ0EQ4EfTvxV+sS/vCc2C5v4OULRv0rak09POR1&#10;/TQ/6SMlz5HxF816oe99IOsbOve/de697917r3v3Xuve/de63nP+EuH8qiPEYpf5lXeu2lOXzMWW&#10;2/8AFLb2apJEmxWHYVWF3f3W1NOBapzyNUYbAOwXTRCuqwrpVUM6+HSeZ/wD8+t1r3vp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V0/4VF/y/aT5D/EWi+Xux8Kkvb3xMR6&#10;vc01Mh+93L0Dmq0Dd2PlClFqH6/zVVDn4HkbTS48ZXQGecD3o9OwtRtPkevnKe/dKuve/de69791&#10;7r3v3Xuve/de625P5RXdp7U+KGK2hkqw1O5OlsxVbDqxKxaok21KDmNmVLC5UU1Pi6t8bDYL6cby&#10;L+puIn33/b4cm+9M2+Wkejat/gW8WnwicfpXS/6ZpFE7ccz/AJDOP2N5h/fXJKWMzVu9vkMJrx8P&#10;4oj9gUmMf80/z6tK94ddT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Ez/hXt&#10;8WIcNv34x/MvAYvxxb2w+c6C7Jr4keOD+O7UM+9Osp6ixMU2Ry+Cye4IGchX+3w8K3ZVGjR6UQHi&#10;vWl5790/1737r3Xvfuvde9+690O3xh7FPUvyI6W7FaUw0m1uyNqV2XYOYy+35stT0W44RJcBDU4G&#10;qqY7m6jVyCLgxx7v8rDnb2t5g5WA1T3m03KRYrSYRs8Bp56ZlRqccYIOehJyfuv7j5q2/da0SG7j&#10;Lf6QsBIPzQsPz63uPfzjddI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Kj8596HYHxA+RG5ElWCc9Ybi2&#10;9STsZFMFdvSBdm0E0TRAsKiKtz8bRH9PkC6vTf3NH3ddgHM3vlyttTKWj/fEE7DGUtT9U4NfwlIS&#10;G89NaZp0CvcfcP3ZyLut2DRvo3QH0Mo8JSPnVxT50r1o/wDv6GOudvXvfuvde9+691737r3Xvfuv&#10;dfXF/k49CRfG3+WN8M+tDQLjstUdMYDsjdFM3qq4t29ySVXbO46XITEapqzF5TeclGfU6RpTLFGx&#10;ijT3vpG5q5PVmPv3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K/4UO9BQ99/y&#10;n/kmkFCtZuHpqm2z37tiQw+c4+brXN08+8K5QqtJGw6vyefi1qV0CUljo1A6PTkRo46+V9790r69&#10;7917r3v3Xuve/de697917rfR+P8AvRuxuium9+yzPPUbx6u2JuOtll0+Y5DL7YxlbkEn0EoJ4q6W&#10;RX0krrBsSPfzb+5mwLyr7jb9y0ihYrDeLyBAOGiK4kRCK5oUCkVzQivXSvljcDuvLdhubGr3FnDI&#10;T56mjUtX51Jr8+hd9gfo8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V5/OC3E2E+E268YrlR&#10;vDfHX23XUBiJFps8m7QjaQQAH2uG9Vhdf62BzB+4xtQ3D7wVldkVNjt17OOGNUJtq/suCMZz6V6h&#10;332uzb+3s8P+/wC5gj/Y/i/9Y+tRT32/6wa697917r3v3Xuve/de6EjpzYE/bHbvVfVlK8sdV2V2&#10;PsfYFNJA0STpPvLc+L27C8Lzq8KSrJkQVLgqD9QR7914mgr19qDGY2hw2Nx+HxdMlHjMVQ0mNx1J&#10;FqMVLQ0NPHS0lNGXZnKQU8SqLkmw5PvfSDqd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yfzwckIPi/1xiladZcj3tg&#10;aomMhYHpsbsHsRZYai0gZiaiuhdF0st4ySQVW+ev93naGT3g3W8OkpFy5MueIaS8saFcfwowJqDm&#10;mQTSAvvEzaeTrSEV1PuSH5UWGeoP5kEfZ9nWrZ77F9Ya9e9+691737r3XvfuvdWHfyk9r/3w/md/&#10;AnDmnlqlp/lZ0ruN4YXhRjHs3fGI3hJJIZwY3poY8EXmT9UkSsq+oj37qr/Afs6+vR730i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Md8t9t0ezPlb8m9n47R/D9qf&#10;ITujbdD4oFpYvs8F2RuTF0vjpkZ0p08FKtkBIQcAm3vXS5fhH2dF69+631737r3Xvfuvde9+691t&#10;zfyea6Wr+FO24JJllTGb97AoYEURg00UmXTJGF9ChizTZB5PXdrSDnTpA4h/fpt0h+8BdyKpDTbb&#10;ZOTnuIiMdRX5IFxio9a9Zx+xEjP7fRKTUJczAfIatVP2sTn19KdWke8O+p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M/nk/9k+dSf+Jkj/8AeJ3V&#10;76Cf3d3/AE87e/8ApQn/ALS7frHr7xn/ACq9j/z3/wDWGTrWE99fOsPeve/de697917r3v3XurTv&#10;5I//AG9f+DH/AIm/Ff8AumzXv3VZPgPX1qPe+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x1f5jVdj8p/MK+d+TxGn+E5H5mfKCuxmmE0y/wAPq+7t8VFFpp2VDTr9&#10;tItkKgp9LC3vXS5fhH2dEz9+631737r3Xvfuvde9+691th/yXoJofh5WSSxPGlV2/vaendlIWaFc&#10;TtOmaWMnh0FRTyJcf2kI/Hvix9/qSN/fWNUILJsdoG+R8S5ah+elgfsI6zY+7+rLyGxIoGv5SPmN&#10;MQ/wgj8ura/eE3U3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nP+dzjDWfFLZGQSGJpMR3tt&#10;eWSdrCWKirNj9i0cscRIuRNWS05ZR9dAP9n3nb/d73nge9G4WzMwSfly4AHkXW7sWBP2KHofnTz6&#10;gb7w8Ovkq3lAFU3KM186GGcGn2nT+z5darvvsn1hj1737r3Xvfuvde9+690er+WDuqn2V/Me+CG5&#10;KzxrQ0Py4+PsOQlkWeRabHZTtHbOJyFYI6WOWolkoqKukmVEVmdkCgG9vfuqv8J+zr7BnvfS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uXyR3lD2L8iO++waedKmn&#10;333R2lvKCpiWJIqiHc++M7m4p41glmgVJUrgwCO6AHhiOfdelwwB0C3vfW+ve/de697917r3v3Xu&#10;tvH+UFjZKH4R7LqnYsuZ3j2HkoQY2QJHFuaqxBUMSRKDLimOoWAJ0/VT74effku1uPvCbhCozBYW&#10;UZzWpNusv5YkAp+fn1nP7FQmP28t3PCS4nYflIV/PK/5PLqz33iF1M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rfzbNtPuD4&#10;PdlVscfll2nnev8AcqIAS4Qbyw+BqZEURSX8NHnpHflAI1Y6uNLZY/cm3Zds+8PtMDnSl7bXsBPl&#10;X6WWZQcji0KgcasQKZqIl977Q3Xt1dyAVMEsEn/VVUPl5ByTwxXPkdPr33P6wS697917r3v3Xuve&#10;/de6Uez90ZPZG7drb0wrRpmdo7jwm6MS8q64lyeAydLlaBpE/tRrVUiEj8j3rr3X2qdi7xwnYmyN&#10;ndgbaqPu9ub62rt7eOAqv+VnCbmxFHmsVUf9PqGtjb/Y+7dIOHSq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/l322nQnxU+SfdrVH2snUvRPbHYdJKJDFIcjtHY2czeMgp3Vl&#10;f7qqyNFFFCFIZpXUDkj37rYFSB18ZH3rpd1737r3Xvfuvde9+691737r3W6n/Li2221PhF8ecW8R&#10;iNVs6t3IFOu5XeW5s9u9JfXLKbTJnQ45As3CqLKOAX3qt2G9feE5ovFOoJfrB/2S28NqRgDgYacP&#10;LJJyegvtRaGy9vNrhIpqgMn/ADlkeX1PHXX/ACDh0dv3j51I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vPy12M/ZXxj752VBB9zXZrqveYxMHP7udx+F&#10;qsrgF4ZT/wAXqhg/4ofp7lD2T5iXlP3d5b5gkbRb2+82viH0heVY5v8Aqk79BbnfbTu/J+57eo1S&#10;SWUukerqhZP+NhetFf39GHXOHr3v3Xuve/de697917r3v3Xuvqz/AMgv5CwfIr+VR8V8tLWLVbg6&#10;p2pU/H/dEGtJJMfV9N1km0ttU87KzN5arrumwlZ6gG01Qvf6nY6RyCjnq4/37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eb/wr&#10;O+WUHZ/y+6m+Ke3MutXt/wCM/X8u4N50lPKgjg7W7hGNzU+PrUiZhUS4brnD4GaBpDqhbK1CKq6n&#10;L6PSmFaDV69anfv3T3Xvfuvde9+691737r3Rq/g91w/a/wAtehNmmD7mkk7Dw24svAVJjlwWymk3&#10;nnIJSLaI6nFYCaK9xy4tzb3DH3h+al5L9kuZd+1aJxtcsER8xNd0tYSPUrJMrU+Xp0NfbraTvXPG&#10;2WFKxm6R2HqkX6rg/aqEfn1vB+/nm66J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CfIX/suj+Xf/AOXbf++fwnu4+E/l1U/EPz66+IP/&#10;ADPT54/+J9xX/vIUvvzcB9nXl4n7ej+e6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CfIX/suj+Xf/AOXb&#10;f++fwnu4+E/l1U/EPz66+IP/ADPT54/+J9xX/vIUvvzcB9nXl4n7ej+e6dW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BPkL/2XR/Lv/8ALtv/AHz+E93Hwn8uqn4h+fXXxB/5&#10;np88f/E+4r/3kKX35uA+zry8T9vR/PdO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J8hf8Asuj+Xf8A+Xbf++fwnu4+E/l1U/EPz66+IP8AzPT54/8A&#10;ifcV/wC8hS+/NwH2deXift6P57p1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QT5C/9l0fy7//AC7b/wB8/hPdx8J/Lqp+Ifn118Qf+Z6fPH/x&#10;PuK/95Cl9+bgPs68vE/b0fz3Tq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BPkL/ANl0fy7/APy7b/3z+E93&#10;Hwn8uqn4h+fXXxB/5np88f8AxPuK/wDeQpffm4D7OvLxP29H8906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gnyF/wCy6P5d/wD5dt/7&#10;5/Ce7j4T+XVT8Q/Prr4g/wDM9Pnj/wCJ9xX/ALyFL783AfZ15eJ+3o/nunV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zfLr47Yf5O9Hbr60rRT0+eMP8d2LmJwLYXemKhnbDVLya&#10;XaOhrvLJR1hUFvtKmXSNYUiynSa9aYVFOqPv5fXcWX2tnNz/ABd7ISpxG4NvZXOPtWgylo6rHZXF&#10;1VQm8dlSrqOiopKuCWthQXFxVAt/m1OLX3heRfg5621Mdsd0B/vMUx/lE5/5p4+I9SHyLvNNWzXB&#10;9Wir+1k/5+H+2+XVsnvFPqS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XO2KzcPzx+W20Ohuva6T+4e2cpVYyfNUpM+Pp6Gh&#10;lSTf+/n0g09RHS01N9rjtTeKoaOIRuv3Z955ey3I39UOWRuN+mnfNwCyOCO6OOlYovUGh1uMHU2l&#10;h2DqFubd4/eu4+BAa2cFVX0ZvxN/kHyFRx62cdkbM2513tDbWxNo46LE7Y2jhMdt/B4+K7Cnx2Mp&#10;o6WnEkrfuVFTIseuaZyZJpWZ3JZiTLpNTU9BsYx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QT5C/9l0fy7/8Ay7b/AN8/hPdx8J/Lqp+Ifn118Qf+Z6fPH/xPuK/9&#10;5Cl9+bgPs68vE/b0fz3Tq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A&#10;fzW/jpmOud77Y+ZXVUcuLqP4xhKXsKbHoB/CN2Y96eLaO8zCEaP7fMpTpj63UBE1TFT6ld6qQlm8&#10;srTdbGba9wQSWU8bI6ngysCCPUYOCMg5BqOvJLLbTJcwErKjAg+hGQejR9BdyYXvXrHAb+xPhgq6&#10;qM0G5MTFJrbB7lokjXKY1wXkkWEs6z0xc65KSaJyAWsOcnPPKV5yVzJPsd1VolOqJyP7SFq6H4AV&#10;wVemA6sBw6nnZt0i3fb0vI6Bjhh/Cw4j/KPkQehm9hHo0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i3zt+Qo6e60faW3q3w9gdi01XjMa0E&#10;pWpwW3bCDN58mMiSCeSOT7Wja6HzyNKhP27L7mr2T5CPNnMY3S/Suxbeyu9RiSXjHFnBAI1yDPaA&#10;pA8QHoI8371+7LD6aA0vZwQPVV/E3yPkvzqR8PRkv5WnxRPRvUJ7S3fjjT9mdw0FDkmgqoTHW7Y2&#10;EdNZt7BMrlpKetzGpcjXL+2wL08MqCSlJOdEjVNBwHUOotBXz6tN906v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E+Qv/AGXR/Lv/APLtv/fP4T3cfCfy6qfiH59d&#10;fEH/AJnp88f/ABPuK/8AeQpffm4D7OvLxP29H890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V3zsrbXY+zty7D3jjYsvtfduGrsFm8dKSoqKCvhaGXxypaSnqYtQeGVCJ&#10;IZVV0IZQR4GhqOvHOOtYzYFTuj+Xx8r9zdL9iVdQ3Wm6a2mgjztSjQ0NbgK2ecbK7GpYlZqeIxAt&#10;S5RUZlg/ylCZHpkHuKfeLkIc68tm6sErzBZAvFTjIv8AokNfPUBqT/hgAwGY9CHlXejs+4eFOaWM&#10;1A3op/C/5cD8ifQdXSqyuqujKyMoZWUhlZWF1ZWFwVIPB94DkEGhwR1NnHI4dcv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Y3nvDAbA2rnt57orkx2A&#10;23jajJ5OqaxZYYF9EMCFl89ZVzMsMEQOqWZ1ReWHsx2jab7fdzg2jbUMl9cSBEX5nzJ8lUVZjwVQ&#10;ScDpi6uobK2e6uDphjWpP+rzPADzOOqqviF1Ln/n38rM73V2Xj2fqjr7JY/KV+KqAJcbV/ZyO+xu&#10;toElDw1FKVgNXltKFJokm1hHrUb30d5Q5YseS+XbfYbGh8Nau/nJK2ZJD9pwoNdKBVrRR1Am57hN&#10;u9+97N+I4H8Kj4V/IcfU1Pn1s5exD0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J8hf+y6P5d//AJdt/wC+fwnu4+E/l1U/EPz66+IP/M9Pnj/4n3Ff+8hS&#10;+/NwH2deXift6P57p1b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s/mN/ERPkz1DJm9p45Ze3+s6euzOzTTxIKvc+LZFmzex5ZLBpWyccImx4a+jIRIgMaTzsbo2k/&#10;LqjrUfPqvv8Al+/Ix99bVfpreVYw3tsKi0YCWudlq85tKkZaZaRxN63yW13KwOvDtSGI2Jjmb3hl&#10;78e3v7i3X+tm1JTaL2T9UAYinOSccFmyw8g4YVGpB1K3Je+/W237suW/xqFe0n8SDy+1eH+lp6Hq&#10;yH3j10O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nr5&#10;i9m7p+Rfbu1PiX0wrZl23NS43N/azaKXNbzUyBqOrqY1kEW39kUqyz10rXijmSV3W1IjnMr2F9vv&#10;3Pt/9c92Sm43UdLdSMxwHjJng02KeYjAof1GAifnXfPq5/3TamsEbd5H4nHl9ief9L/Sg9bAvxt6&#10;E2p8a+oNrdU7UVZkxFOazcGaMQiqdz7rr0ifO7hqxdnDVlRGEgjZnNPRxQwBisSn3kMx1GvQJAoK&#10;dDt711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gnyF/&#10;7Lo/l3/+Xbf++fwnu4+E/l1U/EPz66+IP/M9Pnj/AOJ9xX/vIUvvzcB9nXl4n7ej+e6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0/5kfxv3J8b+3sN8we&#10;koHxWDzu5I67dsGPpy1FtXftWx89dWU8Wlf7tdhCSValW/a+9kmiZlFVBH7Q7ttG38w7VPsm6oJL&#10;G4jKsPOnkVPkymjK3EMARw6vb3M9jdJeWx0zI1Qf8h9QRgjzGOjsdG9w7d7z65wm/tvMkRrENHnM&#10;R5llqcBuClSP+JYeqICteFpFkhdlUzU0scoADj3zo505T3DkvmCbY78E6DqjelBLE1dEi/bQhhU6&#10;XDLWo6njaN0g3exS8gxXDL5qw4qf8I9QQfPoXvYV6M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W/NP5JxdFdfNh9vVir2XvanqaLbaxsrS4HHC0OS3TOl7xmlVjFR3/XV&#10;sGAZIZR7l/2e9vG52376u/Q/1ds2DTV4SvxSEeur4pPRBTBdT0Fuat9G0WXhQH/H5QQv9Eeb/lwX&#10;5/IHoQ/5VPw/m6x2dJ8h+xse47G7Lxlto0OSidq3a2xa5kqv4lMKhRJBnN6MEnduXjx6wqGVp6iP&#10;3nm2lQI0ACAUAHDHkPkOoYUH4m+I9XC+6dX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gnyF/7Lo/l3/wDl23/vn8J7uPhP5dVPxD8+uviD/wAz0+eP&#10;/ifcV/7yFL783AfZ15eJ+3o/nunV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QT5C/9l0fy7/8Ay7b/AN8/hPdx8J/Lqp+Ifn11&#10;8Qf+Z6fPH/xPuK/95Cl9+bgPs68vE/b0fz3Tq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B+aXxT298r+o67akwpMdvzb4qcz1vueZLHFZ4RKJMbWz&#10;IrSnA7hjiWnrEAYJ+3OFaSBB7sraTXy6qy6h8+qV/hJ31uHrXduR+KfdMVXg8ths1X4TaRzTeKpw&#10;efpqqVK/Y9bI5ZHpa2p1SY2QMU8jGJGdJoAmMnvv7afURvzzscf6yL/jcaj4lAoJwB5qMS+q0fGl&#10;y0gcl8weGw2a9bsJ/SJ8j/AfkeK/PHmKW4e8SepP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E+Qv/ZdH8u//AMu2/wDfP4T3cfCf&#10;y6qfiH59dfEH/menzx/8T7iv/eQpffm4D7OvLxP29H8906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AfzPPhHL21gZfkH1RjZF7Y2Vj45N1&#10;YrFRSLX762viYlaCspEp/wByfdu1aeG9OVHmqqJTACzw0sfuw0spikAMbChByCDxBHoeqMDXUuGH&#10;QMfCb5Tw92bWXZO8a5B2ltOgj+6lndVfeGEgKwRbggXjXkqbUkeQQfWRlmX0ylI8G/eP2zfk3czv&#10;G0of6s3TnSB/oEhyYj/QOTEfQFDlQWmDlTmEbtb/AEl0f92EYz/TX+L7Rwb5586A+HuEuhh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KfNf5Cbh7C3RS/FbpGGsz2azmWpdv7vfBET1mbzVVUJDTbDxs&#10;kbBFhhqCDk5CwXWPA7IkdQGyz9ivbHwVj553+P8AUIraRsOAP/EhgfMj+x9BWTJKERjznzFrLbNY&#10;t2jErDzP8A+z8Xz7fI1uP+D/AMRcD8TOqocLKKHJ9mbrWjyvZG56ZNS1ORjib7TbuLqHRZ229tsT&#10;yR0+oKZ5nlqCqGXxpk8zaj8uo+VdI+fR0vder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E+Qv/AGXR/Lv/APLtv/fP4T3cfCfy6qfi&#10;H59dfEH/AJnp88f/ABPuK/8AeQpffm4D7OvLxP29H8906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xfzEviDuboHfsHy++O0NRh8I&#10;M0mX3viMHSqE2LuOpls+5KWjiRqd9mbmkmaKvp3TwU1RKVYNT1IjgSbntm377ts2z7rGs1hOhV1P&#10;mPkeIYGhVhQqQCCCAerQTz2Vwt3asVmQ1BHl/nB4EHBGDjozvxr+Q+2/kPsSHP4/wY3dOJWnot57&#10;ZWYNLiMo8ZK1VKjyPPJg8oY3ekla5IVo2Pkje3Pr3E5B3DkHezYT6pNslq1vNTEiV+E4oJEqA6j1&#10;DDtZepw2He4N7sxMlFuFoHT0PqP6J8j9o4g9GK9gDo7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8+bnywTp7Byd&#10;cbCrw3aW5KK1RWUxLSbKwlYhRckWX9OfyKEihjB1Qr/lDAAQiWdvZr2ubm2+G/73Gf6tW74U/wDE&#10;iRfwfOJT/aHgx/TFe8qDObOYxtcJsbNv92DjJH+hqfP/AEx/D6fEfKphv5aHwVPSuCg707axWvuH&#10;d1AZNvYjJRs9T11tvJRFpfPFMLwbx3DBJesZry0dMRTAo8lWr5uMQAESgQen+rh1ESqfib4j1bn7&#10;p1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CfIX/suj+Xf/5dt/75/Ce7j4T+XVT8Q/Prr4g/8z0+eP8A4n3Ff+8hS+/NwH2d&#10;eXift6P57p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K+WHygwfx52iYKJ6XKdlbipZl2nt93DfZxN5YG3PmYgGMeHoJ0IjQ6WrZ18SEKs&#10;0kUpe1/tte8+7rrmDRcu27Dx5afEcHwYz5yMOJyI1Oo5KKwb5j5gi2S20pRr9x2L6eWtv6I8v4jg&#10;eZAcfy3fhPnN97hg+X/yHp6nK1WVyLbo60wecXVVZzLz1LVK9kZylIRI6GCYasPTMgWU2qgiwpSm&#10;XPi0s7PbLKLbdujWKyhQIiLwVVFAB/lJqTxJJr1CzyS3EzXNwxaVySSeJJ8+r8vbv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gnyF/7Lo/l3/+Xbf++fwnu4+E/l1U/EPz66+IP/M9Pnj/AOJ9xX/vIUvvzcB9nXl4n7ej&#10;+e6d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QT5C/8AZdH8u/8A8u2/98/hPdx8&#10;J/Lqp+Ifn118Qf8Amenzx/8AE+4r/wB5Cl9+bgPs68vE/b0fz3T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CfIX/suj+Xf/5dt/75/Ce7j4T+&#10;XVT8Q/Prr4g/8z0+eP8A4n3Ff+8hS+/NwH2deXift6P57p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T5C/9l0fy7/8Ay7b/AN8/hPdx8J/L&#10;qp+Ifn118Qf+Z6fPH/xPuK/95Cl9+bgPs68vE/b0fz3Tq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Qv/ZdH8u//AMu2/wDfP4T3&#10;cfCfy6qfiH59dfEH/menzx/8T7iv/eQpffm4D7OvLxP29H8906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IJ8hf+y6P5d//l23/vn8J7uPhP5dVPxD8+uviD/zPT54/wDifcV/7yFL783AfZ15eJ+3o/nu&#10;n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yF/7Lo/l3/8Al23/AL5/&#10;Ce7j4T+XVT8Q/Prr4g/8z0+eP/ifcV/7yFL783AfZ15eJ+3o/nun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QT5C/8A&#10;ZdH8u/8A8u2/98/hPdx8J/Lqp+Ifn118Qf8Amenzx/8AE+4r/wB5Cl9+bgPs68vE/b0fz3Tq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BPkL/2XR/Lv/wDLtv8A3z+E93Hwn8uqn4h+fXXxB/5np88f/E+4r/3kKX35&#10;uA+zry8T9vR/PdOr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QT&#10;5C/9l0fy7/8Ay7b/AN8/hPdx8J/Lqp+Ifn118Qf+Z6fPH/xPuK/95Cl9+bgPs68vE/b0fz3T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IJ8hf+y6P5d//l23/vn8J7uPhP5dVPxD&#10;8+uviD/zPT54/wDifcV/7yFL783AfZ15eJ+3o/nun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CfIX/suj+Xf/5dt/75/Ce7j4T+&#10;XVT8Q/Prr4g/8z0+eP8A4n3Ff+8hS+/NwH2deXift6P57p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T5C/9l0fy7/8Ay7b/AN8/hPdx8J/Lqp+Ifn118Qf+Z6fP&#10;H/xPuK/95Cl9+bgPs68vE/b0fz3Tq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oldLabelNeck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287655</wp:posOffset>
                </wp:positionV>
                <wp:extent cx="3381375" cy="1436370"/>
                <wp:effectExtent l="13335" t="11430" r="15240" b="9525"/>
                <wp:wrapNone/>
                <wp:docPr id="7" name="Freeform 2" descr="Gol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alt="GoldLabelNeck" style="position:absolute;margin-left:30.3pt;margin-top:22.65pt;width:266.25pt;height:113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Y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QEBAQEBAQEBAQEBAQEBAQEBAQEBAQEBAQEBAQEBAQEBAQEBAQEBAQEBAQICAgICAgICAgICAwMD&#10;AwMDAwMDAwEBAQEBAQECAQECAgIBAgIDAwMDAwMDAwMDAwMDAwMDAwMDAwMDAwMDAwMDAwMDAwMD&#10;AwMDAwMDAwMDAwMDAwMD/8AAEQgD2QjW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2dOs/ij0H8k/kV80853ZsWXe+V2x3TjcJgquXd2+ME1BipNqUUpoli2xuXCw&#10;TxK8a6PKrsigKpC8e3CxUCnp02FBJr0Yn/hr74L/APPjv/Yl9wf/AGwPetbevV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FJ7f8Agt8WdnfKv4d9Yba6xmxexe4ofkPT9k4GLfvZ&#10;cybop9hdf4TdO04Kivqt5T5ShhxO4AKoLST06zSIvmEiqoFg7aSfPqpVdQHl0bX4g/8AM9Pnj/4n&#10;3Ff+8hS+6twH2dWXift6P57p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hf+y6P5d//AJdt/wC+fwnu&#10;4+E/l1U/EPz66+IP/M9Pnj/4n3Ff+8hS+/NwH2deXift6P57p1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BPkL/ANl0fy7/APy7b/3z+E93Hwn8uqn4h+fXXxB/5np88f8AxPuK/wDeQpffm4D7OvLx&#10;P29H8906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BPkL/wBl0fy7/wDy&#10;7b/3z+E93Hwn8uqn4h+fXXxB/wCZ6fPH/wAT7iv/AHkKX35uA+zry8T9vR/PdO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BPkL/wBl0fy7/wDy7b/3&#10;z+E93Hwn8uqn4h+fXXxB/wCZ6fPH/wAT7iv/AHkKX35uA+zry8T9vR/PdO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T5C/9l0fy7//AC7b/wB8/hPd&#10;x8J/Lqp+Ifn118Qf+Z6fPH/xPuK/95Cl9+bgPs68vE/b0fz3Tq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E+Qv/AGXR/Lv/APLtv/fP4T3cfCfy6qfiH59dfEH/AJnp88f/ABPuK/8AeQpffm4D7OvL&#10;xP29H890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nyF/wCy6P5d/wD5dt/75/Ce7j4T+XVT8Q/Prr4g/wDM&#10;9Pnj/wCJ9xX/ALyFL783AfZ15eJ+3o/nun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PkL/wBl0fy7/wDy7b/3z+E9&#10;3Hwn8uqn4h+fXXxB/wCZ6fPH/wAT7iv/AHkKX35uA+zry8T9vR/PdO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qB/mBfzGIOnnynRvRNRFm+4q6JsXuDdFEUrqTrioqykK46gp0injy++ZI5CFi/zeOkKGQSTXhS3&#10;YiGWUhY1BJJNAAMkkngB69UJJOhMseim/En4WVOErYO5u+4J832FX1pzuG25m6hsnJhqyqZ6ptwb&#10;rlqXnbJ7sqKiXzLHKz/ZyfuSFqk2gxC92veh938TlnlCUrtNCs1wtQ03qkR4rF5M3GWpApH/AGkn&#10;8scpC207juq1ueKIchPm3q3oPw8T3fDZ17xr6kH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p4/mF/zC26vau6B6BrmyvcWVYYfc25sODXNsFq4inXB4NacSms7ArDKEAQN/DdQ4NUVWHbNH&#10;DG087KkCKWJYgAACpJJwABkk4pk46qSzMI4wS5NABk1PkPn0XX4gfDCHrtqHtntyE5jtOuMmTx2I&#10;rpVrqbZ8tYRN97WSSeU5HeLF2aScuyUruRHqlXze8Mvdv3im5keXlvlpynLoOmSUVD3NOIH8MHoK&#10;apKVainT1K3K/KibeF3DcBW/4qvER/53+fBfLOerG/ePnQ5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jP5jPz+TpahyHRXTOQmqe687S09Nm89jLS/6OMdk0ieKOlIjl8+9cxRzAUsa&#10;DXQxSioJWUwK1hpVTJIQI1FSTgUHEk+QHn1Ria6Vyx6K38MPh7P120PcHbVOa3szLxS1eGwuS01k&#10;u0I8gfLPk8lLP5ZJN41yuQ7atVGjuhJld/Hhp7xe7n9ZHfljltyNhRv1ZQSPqGH4V/4QDnP9owDf&#10;CBqlblTlf6ADcdwH+Okdqn/QwfM/0z/xkY41pZD7x56H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HRJEeORFkjkVkdHUMjowKsjqwKsrKbEHgj3sEqQ&#10;ymjDgevEAih4dU9fJj47bv8AjVvfG/J/41VNft6n2/lTmcri8LEJG2RVzJLHV5GipNEkNTsjKwTy&#10;QV1FIjwU8UzRsrUkhSDMn2b93P36qcqc0SD98KtIJmP9uBwjcn/RgPhb/RRx/UFXifmvlf6Inc9t&#10;X/FSaug/B/SH9A+Y/D/peF03wn+Zm0fltsAVf+4/b/am2qeGLfuyIqhiYXJWGPcuASoY1NVtjKyk&#10;abmSSimb7eZmPjlmyHZSp+XQIVtQ+fR2Pde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p/MK+deN+MG1DsbYlVRZHvLd2OZ8TTusdXTbFwlRrgO7MzTltDV8pVlxdLICksy&#10;GaVWhj8c10XVk8OqO1MDj1Xb8LfibkYKyP5Bd3QVWX3vnqmXP7Yw+5PuazKY6rrqiSrk3nuV693m&#10;qdzZKSQz06zB3pg4nc/csogxI96fdr94PJyfyxL/AIgpK3M6HEp84YyP9DHCRgf1DVR+mCXkzlHl&#10;jwQu67iv6xzGhHw+jsP4j+Efh4/F8No/vGTqR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sU0MNTDLT1EUc9PPHJDPBNGssM0MqlJYpYnD&#10;JJHIjEMpBBBsfdkd43EkZKupBBBoQRkEEcCPI9eIDAqwqp6pl766e7A+FvaWI+Snx2rKjFbWgynk&#10;qqONfuaTa1Vk5jHV7azNBqX+JbE3Aj+GMObwswiLJItPK+bns97qpzbbLy5v7gcyRJ2OcfUooy3p&#10;4yjLj8Q71/GFh7mrlo7XIb+xB/d7HI/32T5f6U+R8uB8q38/FH5R7G+V3WFHvrapTGZ6gMOO31su&#10;aqSoye0M+yyH7eVwkRrMRk0habH1gRUqYLhgk8c8MU5spU0PQSVgwr0Zz3X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J180vlztf4l9YTbgqBSZfsPciVeO642jMzsuUy0UaebLZZIZYaiLbeC86&#10;SVTqyNKzJAjK8oZbKuo/LqrNpHz6pN+JPx83R3vvfI/Kb5CS1W5Tm8zPm8DRZ9BK+78ypCJuDI0c&#10;sPgXa2I0LFjqVAkLmBVVFpYkSbHD3t91DtUb8m8ty03J1pcyocwqf9CRgcSsPjP4FNB3klB3yhy1&#10;9Uw3bcFrbg/pqfxn+Ij+EeQ8yPQZuB94e9S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ry+d3xgHae1n7Q2Rji3Y+zKFpK+koYr1&#10;W7tsUgaaakEcYElRm8KuqajK3kmiD04DsYAk9+yXuSeWNzHLe8SU5fu37WY4gmbAavlHJhZPJTpk&#10;qAHJBXOHL/7xt/3haL/j0S5A4ug8vmy8R5kVXOKG9/ln/ND/AGYfr49Z9gZbz9ydc42BKirq5L1W&#10;+toQGKkodzeR2MlTmsczR02UJu0kjRVJJM7rHmu66TUcOokRqih49Wje6dX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bL+dd8kVz+8tofGbblczY/Yy0++OxVhlPim3Xmsf8A79TC1CAqfJhNtVr1rg6kf+KxfR4j&#10;76wf3f3tQdt2G+93N1jAutxLWljUZFtE/wDjMqn0lnQRDgR9O/FX6xL+8JzYLm/g5QtG/StqTT08&#10;5HX9ND/pIyXPkfEXzXqh730g6xs697917r3v3Xuve/de697917rec/4S4fyqI8Ril/mVd67aU5fM&#10;xZbb/wAUtvZqkkSbFYdhVYXd/dbU04FqnPI1RhsA7BdNEK6rCulVQzr4dJ5n/APz63Wve+m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XT/hUX/L9pPkP8RaL5e7HwqS9vfE&#10;xHq9zTUyH73cvQOarQN3Y+UKUWofr/NVUOfgeRtNLjxldAZ5wPej07C1G0+R6+cp790q697917r3&#10;v3Xuve/de697917rbk/lFd2ntT4oYraGSrDU7k6WzFVsOrErFqiTbUoOY2ZUsLlRTU+Lq3xsNgvp&#10;xvIv6m4ifff9vhyb70zb5aR6Nq3+BbxafCJx+ldL/pmkUTtxzP8AkM4/Y3mH99ckpYzNW72+Qwmv&#10;Hw/iiP2BSYx/zT/Pq0r3h11M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TP+&#10;Fe3xYhw2/fjH8y8Bi/HFvbD5zoLsmviR44P47tQz706ynqLExTZHL4LJ7ggZyFf7fDwrdlUaNHpR&#10;AeK9aXnv3T/Xvfuvde9+691737r3Q7fGHsU9S/IjpbsVpTDSbW7I2pXZdg5jL7fmy1PRbjhElwEN&#10;TgaqpjubqNXIIuDHHu/ysOdva3mDlYDVPebTcpFitJhGzwGnnpmVGpxxgg56EnJ+6/uPmrb91rRI&#10;buMt/pCwEg/NCw/Pre49/ON10j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qPzn3odgfED5EbkSVYJz1h&#10;uLb1JOxkUwV29IF2bQTRNECwqIq3PxtEf0+QLq9N/c0fd12Acze+XK21MpaP98QTsMZS1P1Tg1/C&#10;UhIbz01pmnQK9x9w/dnIu63YNG+jdAfQyjwlI+dXFPnSvWj/AO/oY6529e9+691737r3Xvfuvde9&#10;+6919cX+Tj0JF8bf5Y3wz60NAuOy1R0xgOyN0Uzeqri3b3JJVds7jpchMRqmrMXlN5yUZ9TpGlMs&#10;UbGKNPe+kbmrk9WY+/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kr/hQ70FD3&#10;3/Kf+SaQUK1m4emqbbPfu2JDD5zj5utc3Tz7wrlCq0kbDq/J5+LWpXQJSWOjUDo9ORGjjr5X3v3S&#10;vr3v3Xuve/de697917r3v3Xut9H4/wC9G7G6K6b37LM89RvHq7Ym462WXT5jkMvtjGVuQSfQSgni&#10;rpZFfSSusGxI9/Nv7mbAvKvuNv3LSKFisN4vIEA4aIriREIrmhQKRXNCK9dK+WNwO68t2G5savcW&#10;cMhPnqaNS1fnUmvz6F32B+j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Xn84LcTYT4Tbrxi&#10;uVG8N8dfbddQGIkWmzybtCNpBAAfa4b1WF1/rYHMH7jG1DcPvBWV2RU2O3Xs44Y1Qm2r+y4IxnPp&#10;XqHffa7Nv7ezw/7/ALmCP9j+L/1j61FPfb/rBrr3v3Xuve/de697917oSOnNgT9sdu9V9WUryx1X&#10;ZXY+x9gU0kDRJOk+8tz4vbsLwvOrwpKsmRBUuCoP1BHv3XiaCvX2oMZjaHDY3H4fF0yUeMxVDSY3&#10;HUkWoxUtDQ08dLSU0ZdmcpBTxKouSbDk+99IOp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J/PByQg+L/XGKVp1lyP&#10;e2BqiYyFgemxuwexFlhqLSBmJqK6F0XSy3jJJBVb56/3edoZPeDdbw6SkXLky54hpLyxoVx/CjAm&#10;oOaZBNIC+8TNp5OtIRXU+5IflRYZ6g/mQR9n2datnvsX1hr1737r3Xvfuvde9+691Yd/KT2v/fD+&#10;Z38CcOaeWqWn+VnSu43hheFGMezd8YjeEkkhnBjemhjwReZP1SRKyr6iPfuqv8B+zr69HvfS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x3y323R7M+Vvyb2fjtH8P&#10;2p8hO6Nt0PigWli+zwXZG5MXS+OmRnSnTwUq2QEhBwCbe9dLl+EfZ0Xr37rfXvfuvde9+691737r&#10;3W3N/J5rpav4U7bgkmWVMZv3sChgRRGDTRSZdMkYX0KGLNNkHk9d2tIOdOkDiH9+m3SH7wF3IqkN&#10;Nttk5Oe4iIx1FfkgXGKj1r1nH7ESM/t9EpNQlzMB8hq1U/axOfX0p1aR7w76mT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kz+eT/2T51J/4mSP/wB4&#10;ndXvoJ/d3f8ATzt7/wClCf8AtLt+sevvGf8AKr2P/Pf/ANYZOtYT3186w9697917r3v3Xuve/de6&#10;tO/kj/8Ab1/4Mf8Aib8V/wC6bNe/dVk+A9fWo976R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HV/mNV2Pyn8wr535PEaf4TkfmZ8oK7GaYTTL/AA+r7u3xUUWmnZUN&#10;Ov20i2QqCn0sLe9dLl+EfZ0TP37rfXvfuvde9+691737r3W2H/Jegmh+HlZJLE8aVXb+9p6d2UhZ&#10;oVxO06ZpYyeHQVFPIlx/aQj8e+LH3+pI399Y1Qgsmx2gb5HxLlqH56WB+wjrNj7v6svIbEiga/lI&#10;+Y0xD/CCPy6tr94TdT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c/53OMNZ8UtkZBIYmkxH&#10;e215ZJ2sJYqKs2P2LRyxxEi5E1ZLTllH10A/2fedv93veeB70bhbMzBJ+XLgAeRdbuxYE/Yoeh+d&#10;PPqBvvDw6+SreUAVTcozXzoYZwafadP7Pl1qu++yfWGPXvfuvde9+691737r3R6v5YO6qfZX8x74&#10;IbkrPGtDQ/Lj4+w5CWRZ5FpsdlO0ds4nIVgjpY5aiWSioq6SZURWZ2QKAb29+6q/wn7OvsGe99I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i5fJHeUPYvyI777Bp50&#10;qafffdHaW8oKmJYkiqIdz74zubinjWCWaBUlSuDAI7oAeGI5916XDAHQLe99b697917r3v3Xuve/&#10;de628f5QWNkofhHsuqdiy5nePYeShBjZAkcW5qrEFQxJEoMuKY6hYAnT9VPvh59+S7W4+8JuEKjM&#10;FhZRnNak26y/liQCn5+fWc/sVCY/by3c8JLidh+UhX88r/k8urPfeIXU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t/Ns20+&#10;4Pg92VWxx+WXaed6/wByogBLhBvLD4GpkRRFJfw0eekd+UAjVjq40tlj9ybdl2z7w+0wOdKXttew&#10;E+VfpZZlByOLQqBxqxApmoiX3vtDde3V3IBUwSwSf9VVQ+XkHJPDFc+R0+vfc/rBLr3v3Xuve/de&#10;697917pR7P3Rk9kbt2tvTCtGmZ2juPCboxLyrriXJ4DJ0uVoGkT+1GtVSISPyPeuvdfap2LvHCdi&#10;bI2d2Btqo+725vrau3t44Cq/5WcJubEUeaxVR/0+oa2Nv9j7t0g4dKr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3+XfbadCfFT5J92tUfaydS9E9sdh0kokMUhyO0djZzN4yCn&#10;dWV/uqrI0UUUIUhmldQOSPfutgVIHXxkfeul3Xvfuvde9+691737r3Xvfuvdbqf8uLbbbU+EXx5x&#10;bxGI1Wzq3cgU67ld5bmz270l9csptMmdDjkCzcKoso4Bfeq3Yb194Tmi8U6gl+sH/ZLbw2pGAOBh&#10;pw8sknJ6C+1FobL282uEimqAyf8AOWR5fU8ddf8AIOHR2/ePnUh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8/LXYz9lfGPvnZUEH3Ndmuq95jEwc/u53&#10;H4WqyuAXhlP/ABeqGD/ih+nuUPZPmJeU/d3lvmCRtFvb7za+IfSF5Vjm/wCqTv0Fud9tO78n7nt6&#10;jVJJZS6R6uqFk/42F60V/f0Ydc4eve/de697917r3v3Xuve/de6+rP8AyC/kLB8iv5VHxXy0tYtV&#10;uDqnalT8f90Qa0kkx9X03WSbS21TzsrM3lquu6bCVnqAbTVC9/qdjpHIKOerj/f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55v&#10;/Cs75ZQdn/L7qb4p7cy61e3/AIz9fy7g3nSU8qCODtbuEY3NT4+tSJmFRLhuucPgZoGkOqFsrUIq&#10;rqcvo9KYVoNXr1qd+/dPde9+691737r3XvfuvdGr+D3XD9r/AC16E2aYPuaSTsPDbiy8BUmOXBbK&#10;aTeecglItojqcVgJor3HLi3NvcMfeH5qXkv2S5l37VonG1ywRHzE13S1hI9SskytT5enQ19utpO9&#10;c8bZYUrGbpHYeqRfquD9qoR+fW8H7+ebro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IJ8hf+y6P5d/8A5dt/75/Ce7j4T+XVT8Q/Prr4&#10;g/8AM9Pnj/4n3Ff+8hS+/NwH2deXift6P57p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IJ8hf+y6P5d/8A&#10;5dt/75/Ce7j4T+XVT8Q/Prr4g/8AM9Pnj/4n3Ff+8hS+/NwH2deXift6P57p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E+Qv/ZdH8u//wAu2/8AfP4T3cfCfy6qfiH59dfE&#10;H/menzx/8T7iv/eQpffm4D7OvLxP29H890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gnyF/wCy6P5d/wD5dt/75/Ce7j4T+XVT8Q/Prr4g/wDM9Pnj&#10;/wCJ9xX/ALyFL783AfZ15eJ+3o/nunV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PkL/2XR/Lv/8ALtv/AHz+E93Hwn8uqn4h+fXXxB/5np88&#10;f/E+4r/3kKX35uA+zry8T9vR/PdO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E+Qv8A2XR/Lv8A/Ltv/fP4&#10;T3cfCfy6qfiH59dfEH/menzx/wDE+4r/AN5Cl9+bgPs68vE/b0fz3Tq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CfIX/ALLo/l3/APl2&#10;3/vn8J7uPhP5dVPxD8+uviD/AMz0+eP/AIn3Ff8AvIUvvzcB9nXl4n7ej+e6d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N8uvjth/k70duvrStFPT54w/x3YuYnAthd6YqGdsNU&#10;vJpdo6Gu8slHWFQW+0qZdI1hSLKdJr1phUU6o+/l9dxZfa2c3P8AF3shKnEbg29lc4+1aDKWjqsd&#10;lcXVVCbx2VKuo6Kikq4Ja2FBcXFUC3+bU4tfeF5F+DnrbUx2x3QH+8xTH+UTn/mnj4j1IfIu801b&#10;NcH1aKv7WT/n4f7b5dWye8U+p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pc7YrNw/PH5bbQ6G69rpP7h7ZylVjJ81Skz4+n&#10;oaGVJN/7+fSDT1EdLTU32uO1N4qho4hG6/dn3nl7Lcjf1Q5ZG436ad83ALI4I7o46Vii9QaHW4wd&#10;TaWHYOoW5t3j967j4EBrZwVVfRm/E3+QfIVHHrZx2RszbnXe0NtbE2jjosTtjaOEx238Hj4rsKfH&#10;YymjpacSSt+5UVMix65pnJkmlZnclmJMuk1NT0GxjHSo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PkL/2XR/Lv/wDLtv8A3z+E93Hwn8uqn4h+fXXxB/5np88f/E+4&#10;r/3kKX35uA+zry8T9vR/PdO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B/Nb+OmY653vtj5ldVRy4uo/jGEpewpsegH8I3Zj3p4to7zMIRo/t8ylOmPrdQETVMVPqV3qpC&#10;WbyytN1sZtr3BBJZTxsjqeDKwII9Rg4IyDkGo68ksttMlzASsqMCD6EZB6NH0F3Jhe9escBv7E+G&#10;CrqozQbkxMUmtsHuWiSNcpjXBeSRYSzrPTFzrkpJonIBaw5yc88pXnJXMk+x3VWiU6onI/tIWrof&#10;gBXBV6YDqwHDqedm3SLd9vS8joGOGH8LDiP8o+RB6Gb2Eej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LfO35Cjp7rR9pberfD2B2LTVeMx&#10;rQSlanBbdsIM3nyYyJIJ5I5PtaNrofPI0qE/bsvuavZPkI82cxjdL9K7Ft7K71GJJeMcWcEAjXIM&#10;9oCkDxAegjzfvX7ssPpoDS9nBA9VX8TfI+S/OpHw9GS/lafFE9G9QntLd+ONP2Z3DQUOSaCqhMdb&#10;tjYR01m3sEyuWkp63MalyNcv7bAvTwyoJKUk50SNU0HAdQ6i0FfPq033T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QT5C/8AZdH8u/8A8u2/98/hPdx8J/Lqp+If&#10;n118Qf8Amenzx/8AE+4r/wB5Cl9+bgPs68vE/b0fz3Tq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Oyttdj7O3LsPeONiy+1924auwWbx0pKiooK+FoZfHKlpKepi1B4Z&#10;UIkhlVXQhlBHgaGo68c461jNgVO6P5fHyv3N0v2JV1DdabpraaCPO1KNDQ1uArZ5xsrsaliVmp4j&#10;EC1LlFRmWD/KUJkemQe4p94uQhzry2bqwSvMFkC8VOMi/wCiQ189QGpP+GADAZj0IeVd6Oz7h4U5&#10;pYzUDein8L/lwPyJ9B1dKrK6q6MrIyhlZSGVlYXVlYXBUg8H3gOQQaHBHU2ccjh1y96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Jjee8MBsDaue3nuiuT&#10;HYDbeNqMnk6prFlhgX0QwIWXz1lXMywwRA6pZnVF5YezHaNpvt93ODaNtQyX1xIERfmfMnyVRVmP&#10;BVBJwOmLq6hsrZ7q4OmGNak/6vM8APM46qq+IXUuf+ffyszvdXZePZ+qOvslj8pX4qoAlxtX9nI7&#10;7G62gSUPDUUpWA1eW0oUmiSbWEetRvfR3lDlix5L5dt9hsaHw1q7+ckrZkkP2nCg10oFWtFHUCbn&#10;uE27373s34jgfwqPhX8hx9TU+fWzl7EPS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yF/7Lo/l3/8Al23/AL5/Ce7j4T+XVT8Q/Prr4g/8z0+eP/ifcV/7&#10;yFL783AfZ15eJ+3o/nunV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uz+Y38RE+TPUMmb2njll7f6zp67M7NNPEgq9z4tkWbN7HlksGlbJxwibHhr6MhEiAxpPOxuj&#10;aT8uqOtR8+q+/wCX78jH31tV+mt5VjDe2wqLRgJa52Wrzm0qRlplpHE3rfJbXcrA68O1IYjYmOZv&#10;eGXvx7e/uLdf62bUlNovZP1QBiKc5JxwWbLDyDhhUakHUrcl779bbfuy5b/GoV7SfxIPL7V4f6Wn&#10;oerIfePXQ6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evmL2bun5F9u7U+JfTCtmXbc1Ljc39rNopc1vNTIGo6upjWQRbf2RSrLPXSteKOZJXdbUiOcyvYX&#10;2+/c+3/1z3ZKbjdR0t1IzHAeMmeDTYp5iMCh/UYCJ+dd8+rn/dNqawRt3kficeX2J5/0v9KD1sC/&#10;G3oTanxr6g2t1TtRVmTEU5rNwZoxCKp3PuuvSJ87uGrF2cNWVEYSCNmc09HFDAGKxKfeQzHUa9Ak&#10;Cgp0O3vXW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Cf&#10;IX/suj+Xf/5dt/75/Ce7j4T+XVT8Q/Prr4g/8z0+eP8A4n3Ff+8hS+/NwH2deXift6P57p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XT/mR/G/cnxv7ew3&#10;zB6SgfFYPO7kjrt2wY+nLUW1d+1bHz11ZTxaV/u12EJJVqVb9r72SaJmUVUEftDu20bfzDtU+ybq&#10;gksbiMqw86eRU+TKaMrcQwBHDq9vcz2N0l5bHTMjVB/yH1BGCPMY6Ox0b3Dt3vPrnCb+28yRGsQ0&#10;ecxHmWWpwG4KVI/4lh6ogK14WkWSF2VTNTSxygAOPfOjnTlPcOS+YJtjvwToOqN6UEsTV0SL9tCG&#10;FTpcMtajqeNo3SDd7FLyDFcMvmrDip/wj1BB8+he9hXo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b80/knF0V182H29WKvZe9qepottrGytLgccLQ5LdM6XvGaVWMVHf&#10;9dWwYBkhlHuX/Z728bnbfvq79D/V2zYNNXhK/FIR66vik9EFMF1PQW5q30bRZeFAf8flBC/0R5v+&#10;XBfn8gehD/lU/D+brHZ0nyH7Gx7jsbsvGW2jQ5KJ2rdrbFrmSq/iUwqFEkGc3owSd25ePHrCoZWn&#10;qI/eebaVAjQAIBQAcMeQ+Q6hhQfib4j1cL7p1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CfIX/suj+Xf/AOXbf++fwnu4+E/l1U/EPz66+IP/ADPT&#10;54/+J9xX/vIUvvzcB9nXl4n7ej+e6d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BPkL/2XR/Lv/wDLtv8A3z+E93Hwn8uqn4h+&#10;fXXxB/5np88f/E+4r/3kKX35uA+zry8T9vR/PdOr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UH5pfFPb3yv6jrtqTCkx2/NvipzPW+55kscVnhEokx&#10;tbMitKcDuGOJaesQBgn7c4VpIEHuytpNfLqrLqHz6pX+EnfW4etd25H4p90xVeDy2GzVfhNpHNN4&#10;qnB5+mqpUr9j1sjlkelranVJjZAxTyMYkZ0mgCYye+/tp9RG/POxx/rIv+NxqPiUCgnAHmoxL6rR&#10;8aXLSByXzB4bDZr1uwn9InyP8B+R4r88eYpbh7xJ6k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T5C/9l0fy7/8Ay7b/AN8/hPdx&#10;8J/Lqp+Ifn118Qf+Z6fPH/xPuK/95Cl9+bgPs68vE/b0fz3T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UB/M8+EcvbWBl+QfVGNkXtjZWPj&#10;k3VisVFItfvra+JiVoKykSn/AHJ927Vp4b05UeaqolMALPDSx+7DSymKQAxsKEHIIPEEeh6owNdS&#10;4YdAx8JvlPD3ZtZdk7xrkHaW06CP7qWd1V94YSArBFuCBeNeSptSR5BB9ZGWZfTKUjwb94/bN+Td&#10;zO8bSh/qzdOdIH+gSHJiP9A5MR9AUOVBaYOVOYRu1v8ASXR/3YRjP9Nf4vtHBvnnzoD4e4S6G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p81/kJuHsLdFL8VukYazPZrOZal2/u98ERPWZvNVVQkNNs&#10;PGyRsEWGGoIOTkLBdY8DsiR1AbLP2K9sfBWPnnf4/wBQitpGw4A/8SGB8yP7H0FZMkoRGPOfMWst&#10;s1i3aMSsPM/wD7PxfPt8jW4/4P8AxFwPxM6qhwsoocn2ZutaPK9kbnpk1LU5GOJvtNu4uodFnbb2&#10;2xPJHT6gpnmeWoKoZfGmTzNqPy6j5V0j59HS916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QT5C/8AZdH8u/8A8u2/98/hPdx8J/Lq&#10;p+Ifn118Qf8Amenzx/8AE+4r/wB5Cl9+bgPs68vE/b0fz3Tq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vF/MS+IO5ugd+wfL747Q1G&#10;HwgzSZfe+IwdKoTYu46mWz7kpaOJGp32ZuaSZoq+ndPBTVEpVg1PUiOBJue2bfvu2zbPusazWE6F&#10;XU+Y+R4hgaFWFCpAIIIB6tBPPZXC3dqxWZDUEeX+cHgQcEYOOjO/Gv5D7b+Q+xIc/j/Bjd04laei&#10;3ntlZg0uIyjxkrVUqPI88mDyhjd6SVrkhWjY+SN7c+vcTkHcOQd7NhPqk2yWrW81MSJX4TigkSoD&#10;qPUMO1l6nDYd7g3uzEyUW4WgdPQ+o/onyP2jiD0Yr2AOj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vz5ufLBOns&#10;HJ1xsKvDdpbkorVFZTEtJsrCViFFyRZf05/IoSKGMHVCv+UMABCJZ29mva5ubb4b/vcZ/q1bvhT/&#10;AMSJF/B84lP9oeDH9MV7yoM5s5jG1wmxs2/3YOMkf6Gp8/8ATH8Pp8R8qmG/lofBU9K4KDvTtrFa&#10;+4d3UBk29iMlGz1PXW28lEWl88UwvBvHcMEl6xmvLR0xFMCjyVavm4xAARKBB6f6uHURKp+JviPV&#10;ufun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IJ8hf+y6P5d//l23/vn8J7uPhP5dVPxD8+uviD/zPT54/wDifcV/7yFL783A&#10;fZ15eJ+3o/nunV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r5YfKDB/HnaJgonpcp2VuKlmXae33cN9nE3lgbc+ZiAYx4egnQiNDpatnXxI&#10;QqzSRSl7X+217z7uuuYNFy7bsPHlp8RwfBjPnIw4nIjU6jkorBvmPmCLZLbSlGv3HYvp5a2/ojy/&#10;iOB5kBx/Ld+E+c33uGD5f/IenqcrVZXItujrTB5xdVVnMvPUtUr2RnKUhEjoYJhqw9MyBZTaqCLC&#10;lKZc+LSzs9ssott26NYrKFAiIvBVUUAH+UmpPEkmvULPJLcTNc3DFpXJJJ4knz6vy9u9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CfIX/suj+Xf/5dt/75/Ce7j4T+XVT8Q/Prr4g/8z0+eP8A4n3Ff+8hS+/NwH2deXif&#10;t6P57p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PkL/wBl0fy7/wDy7b/3z+E9&#10;3Hwn8uqn4h+fXXxB/wCZ6fPH/wAT7iv/AHkKX35uA+zry8T9vR/PdO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IJ8hf+y6P5d//l23/vn8J7uP&#10;hP5dVPxD8+uviD/zPT54/wDifcV/7yFL783AfZ15eJ+3o/nun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BPkL/2XR/Lv/wDLtv8A3z+E93Hw&#10;n8uqn4h+fXXxB/5np88f/E+4r/3kKX35uA+zry8T9vR/PdOr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T5C/9l0fy7/8Ay7b/AN8/&#10;hPdx8J/Lqp+Ifn118Qf+Z6fPH/xPuK/95Cl9+bgPs68vE/b0fz3Tq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gnyF/7Lo/l3/+Xbf++fwnu4+E/l1U/EPz66+IP/M9Pnj/AOJ9xX/vIUvvzcB9nXl4n7ej&#10;+e6d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IX/suj+Xf/wCXbf8A&#10;vn8J7uPhP5dVPxD8+uviD/zPT54/+J9xX/vIUvvzcB9nXl4n7ej+e6d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BPkL&#10;/wBl0fy7/wDy7b/3z+E93Hwn8uqn4h+fXXxB/wCZ6fPH/wAT7iv/AHkKX35uA+zry8T9vR/PdO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E+Qv/ZdH8u//AMu2/wDfP4T3cfCfy6qfiH59dfEH/menzx/8T7iv/eQp&#10;ffm4D7OvLxP29H8906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BPkL/2XR/Lv/wDLtv8A3z+E93Hwn8uqn4h+fXXxB/5np88f/E+4r/3kKX35uA+zry8T9vR/PdO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gnyF/7Lo/l3/+Xbf++fwnu4+E/l1U&#10;/EPz66+IP/M9Pnj/AOJ9xX/vIUvvzcB9nXl4n7ej+e6d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IJ8hf+y6P5d//l23/vn8J7uP&#10;hP5dVPxD8+uviD/zPT54/wDifcV/7yFL783AfZ15eJ+3o/nun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BPkL/2XR/Lv/wDLtv8A3z+E93Hwn8uqn4h+fXXxB/5n&#10;p88f/E+4r/3kKX35uA+zry8T9vR/PdO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oldLabelNeck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7620" t="11430" r="11430" b="7620"/>
                <wp:wrapNone/>
                <wp:docPr id="6" name="Rectangle 52" descr="gol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alt="goldlabel" style="position:absolute;margin-left:318.6pt;margin-top:439.65pt;width:261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" strokecolor="silver">
                <v:fill r:id="rId8" o:title="goldlabel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11430" t="11430" r="7620" b="7620"/>
                <wp:wrapNone/>
                <wp:docPr id="5" name="Rectangle 51" descr="gol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alt="goldlabel" style="position:absolute;margin-left:32.4pt;margin-top:439.65pt;width:261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" strokecolor="silver">
                <v:fill r:id="rId8" o:title="goldlabel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7620" t="5715" r="11430" b="13335"/>
                <wp:wrapNone/>
                <wp:docPr id="4" name="Rectangle 50" descr="gol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alt="goldlabel" style="position:absolute;margin-left:318.6pt;margin-top:76.95pt;width:261pt;height:2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" strokecolor="silver">
                <v:fill r:id="rId8" o:title="goldlabel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11430" t="5715" r="7620" b="13335"/>
                <wp:wrapNone/>
                <wp:docPr id="3" name="Rectangle 49" descr="gol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alt="goldlabel" style="position:absolute;margin-left:32.4pt;margin-top:76.95pt;width:261pt;height:2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" strokecolor="silver">
                <v:fill r:id="rId8" o:title="goldlabel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8pt;margin-top:-571.5pt;width:261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" filled="f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2.25pt;margin-top:-571.5pt;width:261pt;height:2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" filled="f" strokecolor="silver"/>
            </w:pict>
          </mc:Fallback>
        </mc:AlternateContent>
      </w:r>
    </w:p>
    <w:sectPr w:rsidR="00646234" w:rsidSect="00390A93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F56"/>
    <w:rsid w:val="00005643"/>
    <w:rsid w:val="00072D7E"/>
    <w:rsid w:val="000F6E35"/>
    <w:rsid w:val="0017242A"/>
    <w:rsid w:val="001F1229"/>
    <w:rsid w:val="00390A93"/>
    <w:rsid w:val="00434DF1"/>
    <w:rsid w:val="00646234"/>
    <w:rsid w:val="00673B84"/>
    <w:rsid w:val="00686295"/>
    <w:rsid w:val="006D64F1"/>
    <w:rsid w:val="006D7B0E"/>
    <w:rsid w:val="007269AD"/>
    <w:rsid w:val="00796D81"/>
    <w:rsid w:val="007A5C5C"/>
    <w:rsid w:val="007A6FE8"/>
    <w:rsid w:val="008051C9"/>
    <w:rsid w:val="00893AEB"/>
    <w:rsid w:val="00902B0C"/>
    <w:rsid w:val="00A03250"/>
    <w:rsid w:val="00A119F4"/>
    <w:rsid w:val="00A2636F"/>
    <w:rsid w:val="00A27C52"/>
    <w:rsid w:val="00A4628E"/>
    <w:rsid w:val="00A57A75"/>
    <w:rsid w:val="00AE1CBE"/>
    <w:rsid w:val="00B73755"/>
    <w:rsid w:val="00BB22E4"/>
    <w:rsid w:val="00BC45BC"/>
    <w:rsid w:val="00CA0334"/>
    <w:rsid w:val="00CF7264"/>
    <w:rsid w:val="00D95088"/>
    <w:rsid w:val="00DC6995"/>
    <w:rsid w:val="00E21ADD"/>
    <w:rsid w:val="00E573A7"/>
    <w:rsid w:val="00EA29A7"/>
    <w:rsid w:val="00FD2433"/>
    <w:rsid w:val="00FF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GZ\Downloads\NEATO_Beer_Bottle_GoldLabel_Label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NEATO_Beer_Bottle_GoldLabel_Labels (1)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1</cp:revision>
  <cp:lastPrinted>2007-03-14T01:35:00Z</cp:lastPrinted>
  <dcterms:created xsi:type="dcterms:W3CDTF">2018-01-17T15:05:00Z</dcterms:created>
  <dcterms:modified xsi:type="dcterms:W3CDTF">2018-01-17T15:06:00Z</dcterms:modified>
</cp:coreProperties>
</file>