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4" w:rsidRDefault="005E61B7" w:rsidP="00390A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800B1A" wp14:editId="4836BB70">
                <wp:simplePos x="0" y="0"/>
                <wp:positionH relativeFrom="margin">
                  <wp:posOffset>4010025</wp:posOffset>
                </wp:positionH>
                <wp:positionV relativeFrom="page">
                  <wp:posOffset>297815</wp:posOffset>
                </wp:positionV>
                <wp:extent cx="3381375" cy="1436370"/>
                <wp:effectExtent l="0" t="0" r="0" b="11430"/>
                <wp:wrapNone/>
                <wp:docPr id="10" name="Freeform 12" descr="Re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alt="RedLabelNeck" style="position:absolute;margin-left:315.75pt;margin-top:23.45pt;width:266.25pt;height:113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9kAAAAAUmdodGxvbmcAAAjP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TA2MzJDRkQzMkY3RTkwQ0REMEI2MTcyQTkyMEMzRTY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uAA5BZG9iZQBkQAAAAAH/2wCEAAICAgMC&#10;AwQCAgQFBAMEBQYFBQUFBggHBwcHBwgLCQkJCQkJCwsLCwsLCwsMDAwMDAwMDAwMDAwMDAwMDAwM&#10;DAwBAwMDBwQHDQcHDQ8NDQ0PDw4ODg4PDwwMDAwMDw8MDAwMDAwPDAwMDAwMDAwMDAwMDAwMDAwM&#10;DAwMDAwMDAwMDP/AABEIA9kIzwMBEQACEQEDEQH/3QAEARr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2TTFW8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//R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/wD/1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X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BP+coPIY/M38pvOHktU9We60i5kt0ArW5t19eAf8AI2NMVD4C/wCfRPnw&#10;6r5G8y/l1cPyl0bVIr2IE7iG+i48QPAPA7fN9+oxZSfrxixdirsVdir/AP/Q+/mKuxV2KuxV8gf8&#10;54eef8BfkX5w1KKThc31kulQgGhY38i27ge4jd2+SnvikPDv+fVXkf8Aw1+Tb+aJkpN5i1e7u1cj&#10;cw2/G1QfIPFIR/rHFMn6YYs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4I/8AOFNPyI/5yr82/kvL+5sNROq6daRHYEQSfW7Vv+kdGoP8vFmeT97sWDsV&#10;dirsVf/R+/mKuxV2KuxV+PH/AD9888/o/wAo+VPy6hej6pqc+oygHfhYxemoPsWuK/NPbFlF+j3/&#10;ADjt5HH5bflj5S8kOnpz6fo9mlwvT/SGiDzmnasrOaYoL2nFD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8E/+c2+X5E/85UeUfzti/d2OoHS7+5k+yCLa&#10;T6pdJX3t1Sp/y8WQ5P3sxYuxV2KuxV//0vv5irsVdirsVfgn/wA5oKPzx/5yw8pfk4v72y046Rp9&#10;3FQkBZpPrly1O5+ryLX/AFd/HFmOT97MW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kV/z918hDVvIvlv8xYE5T6NqsllIQNxDfRVJJ8BJAgHu/ucW&#10;UX3v/wA4uefD+Zf5S+TvOcj+rcXWkW0dy9a8ri3X0Jz/AMjY327dMUF79ih2KuxV/9P7+Yq7FXYq&#10;7FX4Kf8AOGbH88P+ctPNv5wN+8sdNbV7+1lI2CyyfUrVPn9Xkb/gD7YszyfvXiw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5f/AOczfIf/ACsf8lvO&#10;fluOP1LhNMkv4FH2jLYEXSBfdjFx9606E4pBfJv/AD6a8+jzB+V2qeRp3rc+XtXcotfs296glT5V&#10;lWb/ADrimT9UsWLsVdir/9T7+Yq7FXYq8X/5yG88n8tvyz82eeFfhPp+j3klua0/0hoykAr7ysox&#10;SH5vf8+gvI31Dyn5s/MaZPj1PUrfTYmI34WUXqsV70Zrih8SntimT9icWL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Q1zbxXcUlrcqHilVkdT0ZWFCD&#10;8xir8If+fdNxJ+TX5/8Anj8hb+QrDMl9aRgneSfSrk+kfesDTMD4YszuH7z4sHYq7FX/1fv5irsV&#10;dir80P8An6n53/w1+TI8rxPSbzFq9nZsldzDByunb5B4owf9Ye+LKL23/nAzyN/gL8ivJ+nypxuL&#10;+zbVpT3b6/I1xGT8onRfkMUF9hYo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gj/AM5H0/IP/nM7y7+ZK/6Pp2tT6XfSuNlWK5U6ddmvjxWR2H+V&#10;4MMWY5P3uxYOxV2Kv//W+/mKuxV2Kvwn/wCfqmsXXnz8x/IX5IaOxa6MAlVBUj19UuVt4wQOpHo7&#10;DrR/fFlF+4WiaPbeXtNs/L+lrws7G3itYF/ljiQIg+gAYsU2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+Mv/P4DyIbjQvJ/wCZ1utGsr250mdh&#10;1IuoxNFX2UwSU93+WLKL9Q/yO89/8rO/L7yx5/Zg0uraTZ3M1O07RD1l2/lk5D6MWJer4q7FX//X&#10;+/mKuxV2Kv56fMPnTRvPH/Oa1z5t823UcHl7yxqhVpJDRY20eD0kAr43iA/TX2yMpiPNyMWCWXaI&#10;fut5K/Mvyt+Yscs/kvV7LUjbsUuI7adJHibwkVSSp/1gMMZCXJry4ZY64gR3ebP6jC1t4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Q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/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X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X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X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L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Re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C18D1A" wp14:editId="7A4F2158">
                <wp:simplePos x="0" y="0"/>
                <wp:positionH relativeFrom="margin">
                  <wp:posOffset>4015105</wp:posOffset>
                </wp:positionH>
                <wp:positionV relativeFrom="page">
                  <wp:posOffset>4902835</wp:posOffset>
                </wp:positionV>
                <wp:extent cx="3381375" cy="1436370"/>
                <wp:effectExtent l="0" t="0" r="0" b="11430"/>
                <wp:wrapNone/>
                <wp:docPr id="9" name="Freeform 18" descr="Re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7" alt="RedLabelNeck" style="position:absolute;margin-left:316.15pt;margin-top:386.05pt;width:266.25pt;height:113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R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PZAAAAAFJnaHRsb25nAAAIz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kwNjMyQ0ZEMzJGN0U5MENERDBCNjE3MkE5MjBDM0U2PC9leGlmOk5hdGl2ZURpZ2Vz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7gAOQWRvYmUAZEAAAAAB/9sAhAACAgID&#10;AgMEAgIEBQQDBAUGBQUFBQYIBwcHBwcICwkJCQkJCQsLCwsLCwsLDAwMDAwMDAwMDAwMDAwMDAwM&#10;DAwMAQMDAwcEBw0HBw0PDQ0NDw8ODg4ODw8MDAwMDA8PDAwMDAwMDwwMDAwMDAwMDAwMDAwMDAwM&#10;DAwMDAwMDAwMDAz/wAARCAPZCM8DAREAAhEBAxEB/90ABAEa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9k0xVv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Q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0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T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/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H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wT/nKDyGPzN/Kbzh5LVPVnutIuZLdAK1ubdfXgH/ACNjTFQ+Av8An0T5&#10;8Oq+RvMv5dXD8pdG1SK9iBO4hvouPEDwDwO3zffqMWUn68YsXYq7FXYq/wD/0Pv5irsVdirsVfIH&#10;/OeHnn/AX5F+cNSik4XN9ZLpUIBoWN/Itu4HuI3dvkp74pDw7/n1V5H/AMNfk2/miZKTeYtXu7tX&#10;I3MNvxtUHyDxSEf6xxTJ+mGLF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+CP/ADhTT8iP+cq/Nv5Ly/ubDUTqunWkR2BEEn1u1b/pHRqD/LxZnk/e7Fg7&#10;FXYq7FX/0fv5irsVdirsVfjx/wA/fPPP6P8AKPlT8uoXo+qanPqMoB34WMXpqD7FrivzT2xZRfo9&#10;/wA47eRx+W35Y+UvJDp6c+n6PZpcL0/0hog85p2rKzmmKC9px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BP/nNvl+RP/OVHlH87Yv3djqB0u/uZPsgi&#10;2k+qXSV97dUqf8vFkOT97MWLsVdirsVf/9L7+Yq7FXYq7FX4J/8AOaCj88f+csPKX5OL+9stOOka&#10;fdxUJAWaT65ctTufq8i1/wBXfxxZjk/ezFg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5Ff8/dfIQ1byL5b/MWBOU+jarJZSEDcQ30VSSfASQIB7v7n&#10;FlF97/8AOLnnw/mX+Uvk7znI/q3F1pFtHcvWvK4t19Cc/wDI2N9u3TFBe/YodirsVf/T+/mKuxV2&#10;KuxV+Cn/ADhmx/PD/nLTzb+cDfvLHTW1e/tZSNgssn1K1T5/V5G/4A+2LM8n714s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+X/wDnM3yH/wArH/Jb&#10;zn5bjj9S4TTJL+BR9oy2BF0gX3YxcfetOhOKQXyb/wA+mvPo8wfldqnkad63Pl7V3KLX7NveoJU+&#10;VZVm/wA64pk/VLFi7FXYq//U+/mKuxV2KvF/+chvPJ/Lb8s/NnnhX4T6fo95JbmtP9IaMpAK+8rK&#10;MUh+b3/PoLyN9Q8p+bPzGmT49T1K302JiN+FlF6rFe9Ga4ofEp7Ypk/YnFi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UNc28V3FJa3Kh4pVZHU9GVhQ&#10;g/MYq/CH/n3TcSfk1+f/AJ4/IW/kKwzJfWkYJ3kn0q5PpH3rA0zA+GLM7h+8+LB2KuxV/9X7+Yq7&#10;FXYq/ND/AJ+p+d/8NfkyPK8T0m8xavZ2bJXcwwcrp2+QeKMH/WHviyi9t/5wM8jf4C/Iryfp8qcb&#10;i/s21aU92+vyNcRk/KJ0X5DFBfYWK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4I/wDOR9PyD/5zO8u/mSv+j6drU+l30rjZViuVOnXZr48Vkdh/&#10;leDDFmOT97sWDsVdir//1vv5irsVdir8J/8An6prF158/MfyF+SGjsWujAJVQVI9fVLlbeMEDqR6&#10;Ow60f3xZRfuFomj23l7TbPy/pa8LOxt4rWBf5Y4kCIPoAGLFN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jL/z+A8iG40Lyf8AmdbrRrK9udJn&#10;YdSLqMTRV9lMElPd/liyi/UP8jvPf/Kzvy+8sef2YNLq2k2dzNTtO0Q9Zdv5ZOQ+jFiXq+KuxV//&#10;1/v5irsVdir+enzD500bzx/zmtc+bfNt1HB5e8saoVaSQ0WNtHg9JAK+N4gP019sjKYjzcjFgll2&#10;iH7reSvzL8rfmLHLP5L1ey1I27FLiO2nSR4m8JFUkqf9YDDGQlya8uGWOuIEd3mz+owtbe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b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/1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Re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BF1365" wp14:editId="6557EF38">
                <wp:simplePos x="0" y="0"/>
                <wp:positionH relativeFrom="margin">
                  <wp:posOffset>384810</wp:posOffset>
                </wp:positionH>
                <wp:positionV relativeFrom="page">
                  <wp:posOffset>4899660</wp:posOffset>
                </wp:positionV>
                <wp:extent cx="3381375" cy="1436370"/>
                <wp:effectExtent l="0" t="0" r="0" b="11430"/>
                <wp:wrapNone/>
                <wp:docPr id="8" name="Freeform 15" descr="Re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8" alt="RedLabelNeck" style="position:absolute;margin-left:30.3pt;margin-top:385.8pt;width:266.25pt;height:113.1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R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PZAAAAAFJnaHRsb25nAAAIz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kw&#10;NjMyQ0ZEMzJGN0U5MENERDBCNjE3MkE5MjBDM0U2PC9leGlmOk5hdGl2ZURpZ2VzdD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7gAOQWRvYmUAZEAAAAAB/9sAhAACAgIDAgME&#10;AgIEBQQDBAUGBQUFBQYIBwcHBwcICwkJCQkJCQsLCwsLCwsLDAwMDAwMDAwMDAwMDAwMDAwMDAwM&#10;AQMDAwcEBw0HBw0PDQ0NDw8ODg4ODw8MDAwMDA8PDAwMDAwMDwwMDAwMDAwMDAwMDAwMDAwMDAwM&#10;DAwMDAwMDAz/wAARCAPZCM8DAREAAhEBAxEB/90ABAEa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9k0xVv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T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b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wT/nKDyGPzN/Kbzh5LVPVnutIuZLdAK1ubdfXgH/ACNjTFQ+Av8An0T58Oq+&#10;RvMv5dXD8pdG1SK9iBO4hvouPEDwDwO3zffqMWUn68YsXYq7FXYq/wD/0Pv5irsVdirsVfIH/OeH&#10;nn/AX5F+cNSik4XN9ZLpUIBoWN/Itu4HuI3dvkp74pDw7/n1V5H/AMNfk2/miZKTeYtXu7tXI3MN&#10;vxtUHyDxSEf6xxTJ+mGLF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+CP/ADhTT8iP+cq/Nv5Ly/ubDUTqunWkR2BEEn1u1b/pHRqD/LxZnk/e7Fg7FXYq&#10;7FX/0fv5irsVdirsVfjx/wA/fPPP6P8AKPlT8uoXo+qanPqMoB34WMXpqD7FrivzT2xZRfo9/wA4&#10;7eRx+W35Y+UvJDp6c+n6PZpcL0/0hog85p2rKzmmKC9px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/BP/nNvl+RP/OVHlH87Yv3djqB0u/uZPsgi2k+q&#10;XSV97dUqf8vFkOT97MWLsVdirsVf/9L7+Yq7FXYq7FX4J/8AOaCj88f+csPKX5OL+9stOOkafdxU&#10;JAWaT65ctTufq8i1/wBXfxxZjk/ezFg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5Ff8/dfIQ1byL5b/MWBOU+jarJZSEDcQ30VSSfASQIB7v7nFlF9&#10;7/8AOLnnw/mX+Uvk7znI/q3F1pFtHcvWvK4t19Cc/wDI2N9u3TFBe/YodirsVf/T+/mKuxV2KuxV&#10;+Cn/ADhmx/PD/nLTzb+cDfvLHTW1e/tZSNgssn1K1T5/V5G/4A+2LM8n714sH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+X/wDnM3yH/wArH/Jbzn5b&#10;jj9S4TTJL+BR9oy2BF0gX3YxcfetOhOKQXyb/wA+mvPo8wfldqnkad63Pl7V3KLX7NveoJU+VZVm&#10;/wA64pk/VLFi7FXYq//U+/mKuxV2KvF/+chvPJ/Lb8s/NnnhX4T6fo95JbmtP9IaMpAK+8rKMUh+&#10;b3/PoLyN9Q8p+bPzGmT49T1K302JiN+FlF6rFe9Ga4ofEp7Ypk/YnFi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Nc28V3FJa3Kh4pVZHU9GVhQg/MY&#10;q/CH/n3TcSfk1+f/AJ4/IW/kKwzJfWkYJ3kn0q5PpH3rA0zA+GLM7h+8+LB2KuxV/9X7+Yq7FXYq&#10;/ND/AJ+p+d/8NfkyPK8T0m8xavZ2bJXcwwcrp2+QeKMH/WHviyi9t/5wM8jf4C/Iryfp8qcbi/s2&#10;1aU92+vyNcRk/KJ0X5DFBfYWK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4I/wDOR9PyD/5zO8u/mSv+j6drU+l30rjZViuVOnXZr48Vkdh/leDD&#10;FmOT97sWDsVdir//1vv5irsVdir8J/8An6prF158/MfyF+SGjsWujAJVQVI9fVLlbeMEDqR6Ow60&#10;f3xZRfuFomj23l7TbPy/pa8LOxt4rWBf5Y4kCIPoAGLFN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jL/z+A8iG40Lyf8AmdbrRrK9udJnYdSL&#10;qMTRV9lMElPd/liyi/UP8jvPf/Kzvy+8sef2YNLq2k2dzNTtO0Q9Zdv5ZOQ+jFiXq+KuxV//1/v5&#10;irsVdir+enzD500bzx/zmtc+bfNt1HB5e8saoVaSQ0WNtHg9JAK+N4gP019sjKYjzcjFgll2iH7r&#10;eSvzL8rfmLHLP5L1ey1I27FLiO2nSR4m8JFUkqf9YDDGQlya8uGWOuIEd3mz+owtbe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W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V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b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H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Re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8115E6" wp14:editId="68322199">
                <wp:simplePos x="0" y="0"/>
                <wp:positionH relativeFrom="margin">
                  <wp:posOffset>384810</wp:posOffset>
                </wp:positionH>
                <wp:positionV relativeFrom="page">
                  <wp:posOffset>287655</wp:posOffset>
                </wp:positionV>
                <wp:extent cx="3381375" cy="1436370"/>
                <wp:effectExtent l="0" t="0" r="0" b="11430"/>
                <wp:wrapNone/>
                <wp:docPr id="7" name="Freeform 2" descr="RedLabelNe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1436370"/>
                        </a:xfrm>
                        <a:custGeom>
                          <a:avLst/>
                          <a:gdLst>
                            <a:gd name="T0" fmla="*/ 2007 w 5325"/>
                            <a:gd name="T1" fmla="*/ 462 h 2262"/>
                            <a:gd name="T2" fmla="*/ 537 w 5325"/>
                            <a:gd name="T3" fmla="*/ 210 h 2262"/>
                            <a:gd name="T4" fmla="*/ 270 w 5325"/>
                            <a:gd name="T5" fmla="*/ 420 h 2262"/>
                            <a:gd name="T6" fmla="*/ 180 w 5325"/>
                            <a:gd name="T7" fmla="*/ 1475 h 2262"/>
                            <a:gd name="T8" fmla="*/ 2010 w 5325"/>
                            <a:gd name="T9" fmla="*/ 1809 h 2262"/>
                            <a:gd name="T10" fmla="*/ 2685 w 5325"/>
                            <a:gd name="T11" fmla="*/ 2259 h 2262"/>
                            <a:gd name="T12" fmla="*/ 3342 w 5325"/>
                            <a:gd name="T13" fmla="*/ 1806 h 2262"/>
                            <a:gd name="T14" fmla="*/ 5133 w 5325"/>
                            <a:gd name="T15" fmla="*/ 1488 h 2262"/>
                            <a:gd name="T16" fmla="*/ 5223 w 5325"/>
                            <a:gd name="T17" fmla="*/ 1116 h 2262"/>
                            <a:gd name="T18" fmla="*/ 5028 w 5325"/>
                            <a:gd name="T19" fmla="*/ 330 h 2262"/>
                            <a:gd name="T20" fmla="*/ 4728 w 5325"/>
                            <a:gd name="T21" fmla="*/ 228 h 2262"/>
                            <a:gd name="T22" fmla="*/ 4221 w 5325"/>
                            <a:gd name="T23" fmla="*/ 339 h 2262"/>
                            <a:gd name="T24" fmla="*/ 3729 w 5325"/>
                            <a:gd name="T25" fmla="*/ 414 h 2262"/>
                            <a:gd name="T26" fmla="*/ 3342 w 5325"/>
                            <a:gd name="T27" fmla="*/ 465 h 2262"/>
                            <a:gd name="T28" fmla="*/ 2658 w 5325"/>
                            <a:gd name="T29" fmla="*/ 6 h 2262"/>
                            <a:gd name="T30" fmla="*/ 2007 w 5325"/>
                            <a:gd name="T31" fmla="*/ 462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25" h="2262">
                              <a:moveTo>
                                <a:pt x="2007" y="462"/>
                              </a:moveTo>
                              <a:cubicBezTo>
                                <a:pt x="1689" y="432"/>
                                <a:pt x="1008" y="336"/>
                                <a:pt x="537" y="210"/>
                              </a:cubicBezTo>
                              <a:cubicBezTo>
                                <a:pt x="360" y="165"/>
                                <a:pt x="300" y="324"/>
                                <a:pt x="270" y="420"/>
                              </a:cubicBezTo>
                              <a:cubicBezTo>
                                <a:pt x="96" y="1224"/>
                                <a:pt x="0" y="1404"/>
                                <a:pt x="180" y="1475"/>
                              </a:cubicBezTo>
                              <a:cubicBezTo>
                                <a:pt x="546" y="1638"/>
                                <a:pt x="1641" y="1785"/>
                                <a:pt x="2010" y="1809"/>
                              </a:cubicBezTo>
                              <a:cubicBezTo>
                                <a:pt x="2154" y="2133"/>
                                <a:pt x="2466" y="2262"/>
                                <a:pt x="2685" y="2259"/>
                              </a:cubicBezTo>
                              <a:cubicBezTo>
                                <a:pt x="2928" y="2256"/>
                                <a:pt x="3198" y="2082"/>
                                <a:pt x="3342" y="1806"/>
                              </a:cubicBezTo>
                              <a:cubicBezTo>
                                <a:pt x="3990" y="1761"/>
                                <a:pt x="4983" y="1563"/>
                                <a:pt x="5133" y="1488"/>
                              </a:cubicBezTo>
                              <a:cubicBezTo>
                                <a:pt x="5325" y="1398"/>
                                <a:pt x="5249" y="1303"/>
                                <a:pt x="5223" y="1116"/>
                              </a:cubicBezTo>
                              <a:lnTo>
                                <a:pt x="5028" y="330"/>
                              </a:lnTo>
                              <a:cubicBezTo>
                                <a:pt x="4946" y="182"/>
                                <a:pt x="4854" y="201"/>
                                <a:pt x="4728" y="228"/>
                              </a:cubicBezTo>
                              <a:cubicBezTo>
                                <a:pt x="4602" y="261"/>
                                <a:pt x="4450" y="299"/>
                                <a:pt x="4221" y="339"/>
                              </a:cubicBezTo>
                              <a:cubicBezTo>
                                <a:pt x="4055" y="370"/>
                                <a:pt x="3875" y="393"/>
                                <a:pt x="3729" y="414"/>
                              </a:cubicBezTo>
                              <a:lnTo>
                                <a:pt x="3342" y="465"/>
                              </a:lnTo>
                              <a:cubicBezTo>
                                <a:pt x="3156" y="159"/>
                                <a:pt x="2940" y="0"/>
                                <a:pt x="2658" y="6"/>
                              </a:cubicBezTo>
                              <a:cubicBezTo>
                                <a:pt x="2435" y="6"/>
                                <a:pt x="2163" y="141"/>
                                <a:pt x="2007" y="462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9" alt="RedLabelNeck" style="position:absolute;margin-left:30.3pt;margin-top:22.65pt;width:266.25pt;height:113.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5325,226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E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D2QAAAABSZ2h0bG9uZwAACM8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MDYzMkNGRDMyRjdFOTBDREQwQjYxNzJBOTIwQzNFNjwvZXhpZjpOYXRpdmVEaWdlc3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4ADkFkb2JlAGRAAAAAAf/bAIQAAgICAwID&#10;BAICBAUEAwQFBgUFBQUGCAcHBwcHCAsJCQkJCQkLCwsLCwsLCwwMDAwMDAwMDAwMDAwMDAwMDAwM&#10;DAEDAwMHBAcNBwcNDw0NDQ8PDg4ODg8PDAwMDAwPDwwMDAwMDA8MDAwMDAwMDAwMDAwMDAwMDAwM&#10;DAwMDAwMDAwM/8AAEQgD2QjPAwERAAIRAQMRAf/dAAQBG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ZNMVb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S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T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W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f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R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8E/5yg8hj8zfym84eS1T1Z7rSLmS3QCtbm3X14B/wAjY0xUPgL/AJ9E+fDq&#10;vkbzL+XVw/KXRtUivYgTuIb6LjxA8A8Dt8336jFlJ+vGLF2KuxV2Kv8A/9D7+Yq7FXYq7FXyB/zn&#10;h55/wF+RfnDUopOFzfWS6VCAaFjfyLbuB7iN3b5Ke+KQ8O/59VeR/wDDX5Nv5omSk3mLV7u7VyNz&#10;Db8bVB8g8UhH+scUyfphix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gj/wA4U0/Ij/nKvzb+S8v7mw1E6rp1pEdgRBJ9btW/6R0ag/y8WZ5P3uxYOxV2&#10;KuxV/9H7+Yq7FXYq7FX48f8AP3zzz+j/ACj5U/LqF6Pqmpz6jKAd+FjF6ag+xa4r809sWUX6Pf8A&#10;OO3kcflt+WPlLyQ6enPp+j2aXC9P9IaIPOadqys5pigvacUO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wT/5zb5fkT/zlR5R/O2L93Y6gdLv7mT7IItpP&#10;ql0lfe3VKn/LxZDk/ezFi7FXYq7FX//S+/mKuxV2KuxV+Cf/ADmgo/PH/nLDyl+Ti/vbLTjpGn3c&#10;VCQFmk+uXLU7n6vItf8AV38cWY5P3sxY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+RX/P3XyENW8i+W/zFgTlPo2qyWUhA3EN9FUknwEkCAe7+5xZR&#10;fe//ADi558P5l/lL5O85yP6txdaRbR3L1ryuLdfQnP8AyNjfbt0xQXv2KHYq7FX/0/v5irsVdirs&#10;Vfgp/wA4Zsfzw/5y082/nA37yx01tXv7WUjYLLJ9StU+f1eRv+APtizPJ+9eLB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l/8A5zN8h/8AKx/yW85+&#10;W44/UuE0yS/gUfaMtgRdIF92MXH3rToTikF8m/8APprz6PMH5Xap5Gnetz5e1dyi1+zb3qCVPlWV&#10;Zv8AOuKZP1SxYuxV2Kv/1Pv5irsVdirxf/nIbzyfy2/LPzZ54V+E+n6PeSW5rT/SGjKQCvvKyjFI&#10;fm9/z6C8jfUPKfmz8xpk+PU9St9NiYjfhZReqxXvRmuKHxKe2KZP2JxY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DXNvFdxSWtyoeKVWR1PRlYUIPz&#10;GKvwh/5903En5Nfn/wCePyFv5CsMyX1pGCd5J9KuT6R96wNMwPhizO4fvPiwdirsVf/V+/mKuxV2&#10;KvzQ/wCfqfnf/DX5MjyvE9JvMWr2dmyV3MMHK6dvkHijB/1h74sovbf+cDPI3+AvyK8n6fKnG4v7&#10;NtWlPdvr8jXEZPyidF+QxQX2Fih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CP8AzkfT8g/+czvLv5kr/o+na1Ppd9K42VYrlTp12a+PFZHYf5Xg&#10;wxZjk/e7Fg7FXYq//9b7+Yq7FXYq/Cf/AJ+qaxdefPzH8hfkho7FrowCVUFSPX1S5W3jBA6kejsO&#10;tH98WUX7haJo9t5e02z8v6WvCzsbeK1gX+WOJAiD6ABixTb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4y/8/gPIhuNC8n/AJnW60ayvbnSZ2HU&#10;i6jE0VfZTBJT3f5Ysov1D/I7z3/ys78vvLHn9mDS6tpNnczU7TtEPWXb+WTkPoxYl6virsVf/9f7&#10;+Yq7FXYq/np8w+dNG88f85rXPm3zbdRweXvLGqFWkkNFjbR4PSQCvjeID9NfbIymI83IxYJZdoh+&#10;63kr8y/K35ixyz+S9XstSNuxS4jtp0keJvCRVJKn/WAwxkJcmvLhljriBHd5s/qMLW3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f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R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T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T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W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/9f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T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" adj="-11796480,,5400" path="m2007,462c1689,432,1008,336,537,210,360,165,300,324,270,420,96,1224,,1404,180,1475v366,163,1461,310,1830,334c2154,2133,2466,2262,2685,2259v243,-3,513,-177,657,-453c3990,1761,4983,1563,5133,1488v192,-90,116,-185,90,-372l5028,330c4946,182,4854,201,4728,228v-126,33,-278,71,-507,111c4055,370,3875,393,3729,414r-387,51c3156,159,2940,,2658,6v-223,,-495,135,-651,456xe" strokecolor="silver" strokeweight="1pt">
                <v:fill r:id="rId6" o:title="RedLabelNeck" recolor="t" rotate="t" type="frame"/>
                <v:stroke joinstyle="round"/>
                <v:formulas/>
                <v:path arrowok="t" o:connecttype="custom" o:connectlocs="1274445,293370;340995,133350;171450,266700;114300,936625;1276350,1148715;1704975,1434465;2122170,1146810;3259455,944880;3316605,708660;3192780,209550;3002280,144780;2680335,215265;2367915,262890;2122170,295275;1687830,3810;1274445,293370" o:connectangles="0,0,0,0,0,0,0,0,0,0,0,0,0,0,0,0" textboxrect="0,0,5325,2262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C987C7" wp14:editId="176AD781">
                <wp:simplePos x="0" y="0"/>
                <wp:positionH relativeFrom="column">
                  <wp:posOffset>4046220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6" name="Rectangle 52" descr="re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  <w:p w:rsidR="008F3567" w:rsidRDefault="008F3567" w:rsidP="000827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0" alt="redlabel" style="position:absolute;margin-left:318.6pt;margin-top:439.65pt;width:261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" strokecolor="silver">
                <v:fill r:id="rId8" o:title="redlabel" recolor="t" rotate="t" type="frame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</w:p>
                    <w:p w:rsidR="008F3567" w:rsidRDefault="008F3567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  <w:p w:rsidR="008F3567" w:rsidRDefault="008F3567" w:rsidP="000827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5583555</wp:posOffset>
                </wp:positionV>
                <wp:extent cx="3314700" cy="2857500"/>
                <wp:effectExtent l="0" t="0" r="19050" b="19050"/>
                <wp:wrapNone/>
                <wp:docPr id="5" name="Rectangle 51" descr="re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Pr="00082751" w:rsidRDefault="00082751" w:rsidP="00082751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alt="redlabel" style="position:absolute;margin-left:32.4pt;margin-top:439.65pt;width:261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" strokecolor="silver">
                <v:fill r:id="rId8" o:title="redlabel" recolor="t" rotate="t" type="frame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Pr="00082751" w:rsidRDefault="00082751" w:rsidP="00082751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4" name="Rectangle 50" descr="re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alt="redlabel" style="position:absolute;margin-left:318.6pt;margin-top:76.95pt;width:261pt;height:2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" strokecolor="silver">
                <v:fill r:id="rId8" o:title="redlabel" recolor="t" rotate="t" type="frame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977265</wp:posOffset>
                </wp:positionV>
                <wp:extent cx="3314700" cy="2857500"/>
                <wp:effectExtent l="0" t="0" r="19050" b="19050"/>
                <wp:wrapNone/>
                <wp:docPr id="3" name="Rectangle 49" descr="red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</w:p>
                          <w:p w:rsidR="00082751" w:rsidRDefault="00082751" w:rsidP="0008275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>insert</w:t>
                            </w:r>
                            <w:proofErr w:type="gramEnd"/>
                            <w:r>
                              <w:rPr>
                                <w:rFonts w:ascii="Segoe Print" w:hAnsi="Segoe Print" w:cs="Segoe Print"/>
                                <w:sz w:val="22"/>
                                <w:szCs w:val="2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3" alt="redlabel" style="position:absolute;margin-left:32.4pt;margin-top:76.95pt;width:261pt;height:2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" strokecolor="silver">
                <v:fill r:id="rId8" o:title="redlabel" recolor="t" rotate="t" type="frame"/>
                <v:textbox>
                  <w:txbxContent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</w:p>
                    <w:p w:rsidR="00082751" w:rsidRDefault="00082751" w:rsidP="00082751">
                      <w:pPr>
                        <w:jc w:val="center"/>
                      </w:pPr>
                      <w:proofErr w:type="gramStart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>insert</w:t>
                      </w:r>
                      <w:proofErr w:type="gramEnd"/>
                      <w:r>
                        <w:rPr>
                          <w:rFonts w:ascii="Segoe Print" w:hAnsi="Segoe Print" w:cs="Segoe Print"/>
                          <w:sz w:val="22"/>
                          <w:szCs w:val="22"/>
                        </w:rPr>
                        <w:t xml:space="preserve"> text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18pt;margin-top:-571.5pt;width:261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" filled="f" stroke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-7258050</wp:posOffset>
                </wp:positionV>
                <wp:extent cx="3314700" cy="2857500"/>
                <wp:effectExtent l="9525" t="9525" r="9525" b="9525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8575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2.25pt;margin-top:-571.5pt;width:261pt;height:2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" filled="f" strokecolor="silver"/>
            </w:pict>
          </mc:Fallback>
        </mc:AlternateContent>
      </w:r>
    </w:p>
    <w:sectPr w:rsidR="00646234" w:rsidSect="00390A93">
      <w:pgSz w:w="1224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B7"/>
    <w:rsid w:val="00005643"/>
    <w:rsid w:val="00072D7E"/>
    <w:rsid w:val="00082751"/>
    <w:rsid w:val="000F6E35"/>
    <w:rsid w:val="0017242A"/>
    <w:rsid w:val="001F1229"/>
    <w:rsid w:val="00360BB7"/>
    <w:rsid w:val="00390A93"/>
    <w:rsid w:val="00434DF1"/>
    <w:rsid w:val="005E61B7"/>
    <w:rsid w:val="00646234"/>
    <w:rsid w:val="00673B84"/>
    <w:rsid w:val="00686295"/>
    <w:rsid w:val="006D64F1"/>
    <w:rsid w:val="006D7B0E"/>
    <w:rsid w:val="007269AD"/>
    <w:rsid w:val="00796D81"/>
    <w:rsid w:val="007A5C5C"/>
    <w:rsid w:val="007A6FE8"/>
    <w:rsid w:val="008051C9"/>
    <w:rsid w:val="00893AEB"/>
    <w:rsid w:val="008F3567"/>
    <w:rsid w:val="00902B0C"/>
    <w:rsid w:val="00A01247"/>
    <w:rsid w:val="00A03250"/>
    <w:rsid w:val="00A119F4"/>
    <w:rsid w:val="00A2636F"/>
    <w:rsid w:val="00A27C52"/>
    <w:rsid w:val="00A4628E"/>
    <w:rsid w:val="00A57A75"/>
    <w:rsid w:val="00AE1CBE"/>
    <w:rsid w:val="00B73755"/>
    <w:rsid w:val="00BB22E4"/>
    <w:rsid w:val="00BC45BC"/>
    <w:rsid w:val="00CA0334"/>
    <w:rsid w:val="00CF7264"/>
    <w:rsid w:val="00D95088"/>
    <w:rsid w:val="00DC6995"/>
    <w:rsid w:val="00E21ADD"/>
    <w:rsid w:val="00E573A7"/>
    <w:rsid w:val="00EA29A7"/>
    <w:rsid w:val="00F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GZ\Downloads\NEATO_Beer_Bottle_RedLabel_Labe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NEATO_Beer_Bottle_RedLabel_Labels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5</cp:revision>
  <cp:lastPrinted>2007-03-14T01:35:00Z</cp:lastPrinted>
  <dcterms:created xsi:type="dcterms:W3CDTF">2018-01-17T15:04:00Z</dcterms:created>
  <dcterms:modified xsi:type="dcterms:W3CDTF">2018-01-18T14:36:00Z</dcterms:modified>
</cp:coreProperties>
</file>