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2"/>
        <w:gridCol w:w="648"/>
        <w:gridCol w:w="4882"/>
      </w:tblGrid>
      <w:tr w:rsidR="008D1434" w:rsidTr="00EA6258">
        <w:trPr>
          <w:trHeight w:hRule="exact" w:val="3067"/>
        </w:trPr>
        <w:tc>
          <w:tcPr>
            <w:tcW w:w="4882" w:type="dxa"/>
            <w:shd w:val="clear" w:color="auto" w:fill="FFFF00"/>
          </w:tcPr>
          <w:p w:rsidR="008D1434" w:rsidRPr="002416F7" w:rsidRDefault="00EA6258">
            <w:bookmarkStart w:id="0" w:name="_MacBuGuideStaticData_4020H"/>
            <w:bookmarkStart w:id="1" w:name="_MacBuGuideStaticData_4600H"/>
            <w:bookmarkStart w:id="2" w:name="_MacBuGuideStaticData_7670H"/>
            <w:bookmarkStart w:id="3" w:name="_MacBuGuideStaticData_8250H"/>
            <w:bookmarkStart w:id="4" w:name="_MacBuGuideStaticData_11320H"/>
            <w:bookmarkStart w:id="5" w:name="_MacBuGuideStaticData_11900H"/>
            <w:bookmarkStart w:id="6" w:name="_MacBuGuideStaticData_1000V"/>
            <w:bookmarkStart w:id="7" w:name="_MacBuGuideStaticData_5890V"/>
            <w:bookmarkStart w:id="8" w:name="_MacBuGuideStaticData_6510V"/>
            <w:bookmarkStart w:id="9" w:name="_MacBuGuideStaticData_11390V"/>
            <w:bookmarkStart w:id="10" w:name="_MacBuGuideStaticData_14970H"/>
            <w:bookmarkStart w:id="11" w:name="_MacBuGuideStaticData_973H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FC6FB83" wp14:editId="7FAB9E10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85725</wp:posOffset>
                      </wp:positionV>
                      <wp:extent cx="2834640" cy="1860550"/>
                      <wp:effectExtent l="19050" t="0" r="0" b="6350"/>
                      <wp:wrapThrough wrapText="bothSides">
                        <wp:wrapPolygon edited="0">
                          <wp:start x="871" y="0"/>
                          <wp:lineTo x="-145" y="221"/>
                          <wp:lineTo x="-145" y="20347"/>
                          <wp:lineTo x="10452" y="21453"/>
                          <wp:lineTo x="17565" y="21453"/>
                          <wp:lineTo x="19016" y="17914"/>
                          <wp:lineTo x="19016" y="14154"/>
                          <wp:lineTo x="19742" y="14154"/>
                          <wp:lineTo x="21194" y="11722"/>
                          <wp:lineTo x="21194" y="9510"/>
                          <wp:lineTo x="20758" y="7962"/>
                          <wp:lineTo x="20032" y="7077"/>
                          <wp:lineTo x="19887" y="1327"/>
                          <wp:lineTo x="18435" y="1106"/>
                          <wp:lineTo x="2323" y="0"/>
                          <wp:lineTo x="871" y="0"/>
                        </wp:wrapPolygon>
                      </wp:wrapThrough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860550"/>
                                <a:chOff x="0" y="0"/>
                                <a:chExt cx="28346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5945"/>
                                  <a:ext cx="833120" cy="116078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262626"/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" name="Text Box 1"/>
                              <wps:cNvSpPr txBox="1"/>
                              <wps:spPr>
                                <a:xfrm>
                                  <a:off x="419100" y="74295"/>
                                  <a:ext cx="221869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E86F42" w:rsidRPr="00777BA9" w:rsidRDefault="00E86F42" w:rsidP="00B02F56">
                                    <w:pP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77BA9"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Example Co</w:t>
                                    </w:r>
                                    <w: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mpany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1038860" y="469900"/>
                                  <a:ext cx="16459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86F42" w:rsidRPr="005F6F9C" w:rsidRDefault="00E86F42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</w:rPr>
                                      <w:t>Security Department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914400" y="652780"/>
                                  <a:ext cx="19202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86F42" w:rsidRPr="005F6F9C" w:rsidRDefault="00E86F42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  <w:t>Jane G. Example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947420" y="927100"/>
                                  <a:ext cx="18288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86F42" w:rsidRPr="005F6F9C" w:rsidRDefault="00E86F42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Sr. Software 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660" y="1146810"/>
                                  <a:ext cx="126619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1334770" y="1572895"/>
                                  <a:ext cx="104140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17A31" w:rsidRPr="00417A31" w:rsidRDefault="00417A31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417A31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JULY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C6FB83" id="Group 18" o:spid="_x0000_s1026" style="position:absolute;margin-left:14.4pt;margin-top:6.75pt;width:223.2pt;height:146.5pt;z-index:251666432" coordsize="28346,186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FSgAAAABSZ2h0&#10;bG9uZwAAA8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DkFkb2JlAGRAAAAAAf/bAIQAAQEBAQEBAQEBAQEBAQEBAQEBAQEB&#10;AQEBAQEBAQIBAQEBAQECAgICAgICAgICAgICAgMDAwMDAwMDAwMDAwMDAwEBAQEBAQECAQECAwIC&#10;AgMDAwMDAwMDAwMDAwMDAwMDAwMDAwMDAwMDAwMDAwMDAwMDAwMDAwMDAwMDAwMDAwMD/8AAEQgF&#10;SgPMAwERAAIRAQMRAf/dAAQAe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top:5759;width:8331;height:1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JDwDBAAAA2gAAAA8AAABkcnMvZG93bnJldi54bWxEj0GLwjAUhO8L/ofwBG9rqgfpVqOIKCjK&#10;wqrg9dE822rzUprY1n9vFgSPw8x8w8wWnSlFQ7UrLCsYDSMQxKnVBWcKzqfNdwzCeWSNpWVS8CQH&#10;i3nva4aJti3/UXP0mQgQdgkqyL2vEildmpNBN7QVcfCutjbog6wzqWtsA9yUchxFE2mw4LCQY0Wr&#10;nNL78WEU/DZlfNg97600j/X+J075dp5clBr0u+UUhKfOf8Lv9lYrGMP/lXA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JDwDBAAAA2gAAAA8AAAAAAAAAAAAAAAAAnwIA&#10;AGRycy9kb3ducmV2LnhtbFBLBQYAAAAABAAEAPcAAACNAwAAAAA=&#10;" stroked="t" strokecolor="#262626" strokeweight="1pt">
                        <v:imagedata r:id="rId8" o:title=""/>
                        <v:path arrowok="t"/>
                      </v:shape>
                      <v:shape id="Picture 3" o:spid="_x0000_s1028" type="#_x0000_t75" style="position:absolute;width:4838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W1ALCAAAA2gAAAA8AAABkcnMvZG93bnJldi54bWxEj8FqwzAQRO+F/IPYQG+NnJi2iRMlhILB&#10;tJc2yQcs1sYysVZGUmz376tCocdhZt4wu8NkOzGQD61jBctFBoK4drrlRsHlXD6tQYSIrLFzTAq+&#10;KcBhP3vYYaHdyF80nGIjEoRDgQpMjH0hZagNWQwL1xMn7+q8xZikb6T2OCa47eQqy16kxZbTgsGe&#10;3gzVt9PdKrCv5U0+U5V/vtv7yuQfkVq/UepxPh23ICJN8T/81660ghx+r6Qb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ltQCwgAAANoAAAAPAAAAAAAAAAAAAAAAAJ8C&#10;AABkcnMvZG93bnJldi54bWxQSwUGAAAAAAQABAD3AAAAjgMAAAAA&#10;">
                        <v:imagedata r:id="rId9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" o:spid="_x0000_s1029" type="#_x0000_t202" style="position:absolute;left:4191;top:742;width:22186;height:4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lcr8A&#10;AADaAAAADwAAAGRycy9kb3ducmV2LnhtbERP24rCMBB9X/Afwgi+rami4naNIl5g37zsfsDQjE1t&#10;MylN1LpfbwTBp+FwrjNbtLYSV2p84VjBoJ+AIM6cLjhX8Pe7/ZyC8AFZY+WYFNzJw2Le+Zhhqt2N&#10;D3Q9hlzEEPYpKjAh1KmUPjNk0fddTRy5k2sshgibXOoGbzHcVnKYJBNpseDYYLCmlaGsPF6sgmli&#10;d2X5Ndx7O/ofjM1q7Tb1Walet11+gwjUhrf45f7RcT48X3leO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peVyvwAAANoAAAAPAAAAAAAAAAAAAAAAAJgCAABkcnMvZG93bnJl&#10;di54bWxQSwUGAAAAAAQABAD1AAAAhAMAAAAA&#10;" filled="f" stroked="f">
                        <v:textbox style="mso-fit-shape-to-text:t">
                          <w:txbxContent>
                            <w:p w:rsidR="00E86F42" w:rsidRPr="00777BA9" w:rsidRDefault="00E86F42" w:rsidP="00B02F56">
                              <w:pP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7BA9"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Example Co</w:t>
                              </w:r>
                              <w: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mpany</w:t>
                              </w:r>
                            </w:p>
                          </w:txbxContent>
                        </v:textbox>
                      </v:shape>
                      <v:shape id="Text Box 4" o:spid="_x0000_s1030" type="#_x0000_t202" style="position:absolute;left:10388;top:4699;width:16459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  <v:textbox>
                          <w:txbxContent>
                            <w:p w:rsidR="00E86F42" w:rsidRPr="005F6F9C" w:rsidRDefault="00E86F4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</w:rPr>
                                <w:t>Security Department</w:t>
                              </w:r>
                            </w:p>
                          </w:txbxContent>
                        </v:textbox>
                      </v:shape>
                      <v:shape id="Text Box 5" o:spid="_x0000_s1031" type="#_x0000_t202" style="position:absolute;left:9144;top:6527;width:19202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  <v:textbox>
                          <w:txbxContent>
                            <w:p w:rsidR="00E86F42" w:rsidRPr="005F6F9C" w:rsidRDefault="00E86F42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  <w:t>Jane G. Example</w:t>
                              </w:r>
                            </w:p>
                          </w:txbxContent>
                        </v:textbox>
                      </v:shape>
                      <v:shape id="Text Box 6" o:spid="_x0000_s1032" type="#_x0000_t202" style="position:absolute;left:9474;top:9271;width:1828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v:textbox>
                          <w:txbxContent>
                            <w:p w:rsidR="00E86F42" w:rsidRPr="005F6F9C" w:rsidRDefault="00E86F42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Sr. Software Engineer</w:t>
                              </w:r>
                            </w:p>
                          </w:txbxContent>
                        </v:textbox>
                      </v:shape>
                      <v:shape id="Picture 8" o:spid="_x0000_s1033" type="#_x0000_t75" style="position:absolute;left:12166;top:11468;width:12662;height:4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2ZqS+AAAA2gAAAA8AAABkcnMvZG93bnJldi54bWxET02LwjAQvQv+hzCCF9FUBVmrUVRQ9ibq&#10;evA2NGNbbCYlibX++81B8Ph438t1ayrRkPOlZQXjUQKCOLO65FzB32U//AHhA7LGyjIpeJOH9arb&#10;WWKq7YtP1JxDLmII+xQVFCHUqZQ+K8igH9maOHJ36wyGCF0utcNXDDeVnCTJTBosOTYUWNOuoOxx&#10;fhoFDU7zwSkcbvtjOc+cvTZbfzkq1e+1mwWIQG34ij/uX60gbo1X4g2Qq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42ZqS+AAAA2gAAAA8AAAAAAAAAAAAAAAAAnwIAAGRy&#10;cy9kb3ducmV2LnhtbFBLBQYAAAAABAAEAPcAAACKAwAAAAA=&#10;">
                        <v:imagedata r:id="rId10" o:title=""/>
                        <v:path arrowok="t"/>
                      </v:shape>
                      <v:shape id="Text Box 9" o:spid="_x0000_s1034" type="#_x0000_t202" style="position:absolute;left:13347;top:15728;width:10414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<v:textbox>
                          <w:txbxContent>
                            <w:p w:rsidR="00417A31" w:rsidRPr="00417A31" w:rsidRDefault="00417A31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417A3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JULY 2015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648" w:type="dxa"/>
          </w:tcPr>
          <w:p w:rsidR="008D1434" w:rsidRDefault="008D1434"/>
        </w:tc>
        <w:tc>
          <w:tcPr>
            <w:tcW w:w="4882" w:type="dxa"/>
            <w:shd w:val="clear" w:color="auto" w:fill="FFFF00"/>
          </w:tcPr>
          <w:p w:rsidR="008D1434" w:rsidRDefault="00EA62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5DBC4F8" wp14:editId="0B20535C">
                      <wp:simplePos x="0" y="0"/>
                      <wp:positionH relativeFrom="column">
                        <wp:posOffset>134197</wp:posOffset>
                      </wp:positionH>
                      <wp:positionV relativeFrom="paragraph">
                        <wp:posOffset>85725</wp:posOffset>
                      </wp:positionV>
                      <wp:extent cx="2834640" cy="1860550"/>
                      <wp:effectExtent l="19050" t="0" r="0" b="6350"/>
                      <wp:wrapThrough wrapText="bothSides">
                        <wp:wrapPolygon edited="0">
                          <wp:start x="871" y="0"/>
                          <wp:lineTo x="-145" y="221"/>
                          <wp:lineTo x="-145" y="20347"/>
                          <wp:lineTo x="10452" y="21453"/>
                          <wp:lineTo x="17565" y="21453"/>
                          <wp:lineTo x="19016" y="17914"/>
                          <wp:lineTo x="19016" y="14154"/>
                          <wp:lineTo x="19742" y="14154"/>
                          <wp:lineTo x="21194" y="11722"/>
                          <wp:lineTo x="21194" y="9510"/>
                          <wp:lineTo x="20758" y="7962"/>
                          <wp:lineTo x="20032" y="7077"/>
                          <wp:lineTo x="19887" y="1327"/>
                          <wp:lineTo x="18435" y="1106"/>
                          <wp:lineTo x="2323" y="0"/>
                          <wp:lineTo x="871" y="0"/>
                        </wp:wrapPolygon>
                      </wp:wrapThrough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860550"/>
                                <a:chOff x="0" y="0"/>
                                <a:chExt cx="28346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5945"/>
                                  <a:ext cx="833120" cy="116078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262626"/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xt Box 22"/>
                              <wps:cNvSpPr txBox="1"/>
                              <wps:spPr>
                                <a:xfrm>
                                  <a:off x="419100" y="74295"/>
                                  <a:ext cx="221869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EA6258" w:rsidRPr="00777BA9" w:rsidRDefault="00EA6258" w:rsidP="00B02F56">
                                    <w:pP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77BA9"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Example Co</w:t>
                                    </w:r>
                                    <w: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mpany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3" name="Text Box 23"/>
                              <wps:cNvSpPr txBox="1"/>
                              <wps:spPr>
                                <a:xfrm>
                                  <a:off x="1038860" y="469900"/>
                                  <a:ext cx="16459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</w:rPr>
                                      <w:t>Security Department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Text Box 24"/>
                              <wps:cNvSpPr txBox="1"/>
                              <wps:spPr>
                                <a:xfrm>
                                  <a:off x="914400" y="652780"/>
                                  <a:ext cx="19202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  <w:t>Jane G. Example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ext Box 25"/>
                              <wps:cNvSpPr txBox="1"/>
                              <wps:spPr>
                                <a:xfrm>
                                  <a:off x="947420" y="927100"/>
                                  <a:ext cx="18288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Sr. Software 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660" y="1146810"/>
                                  <a:ext cx="126619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Text Box 27"/>
                              <wps:cNvSpPr txBox="1"/>
                              <wps:spPr>
                                <a:xfrm>
                                  <a:off x="1334770" y="1572895"/>
                                  <a:ext cx="104140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417A31" w:rsidRDefault="00EA625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417A31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JULY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DBC4F8" id="Group 19" o:spid="_x0000_s1035" style="position:absolute;margin-left:10.55pt;margin-top:6.75pt;width:223.2pt;height:146.5pt;z-index:251668480" coordsize="28346,186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0AAAAGAAAAAAAAAAAAAAVKAAAD&#10;zAAAAAwAcABlAHIAcwBvAG4AIABwAGgAbwB0AG8AAAABAAAAAAAAAAAAAAAAAAAAAAAAAAEAAAAA&#10;AAAAAAAAA8wAAAVKAAAAAAAAAAAAAAAAAAAAAAEAAAAAAAAAAAAAAAAAAAAAAAAAEAAAAAEAAAAA&#10;AABudWxsAAAAAgAAAAZib3VuZHNPYmpjAAAAAQAAAAAAAFJjdDEAAAAEAAAAAFRvcCBsb25nAAAA&#10;AAAAAABMZWZ0bG9uZwAAAAAAAAAAQnRvbWxvbmcAAAVKAAAAAFJnaHRsb25nAAADz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FSgAAAABSZ2h0bG9uZwAAA8w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EQsAAAABAAAAcwAAAKAAAAFcAADZ&#10;gAAAEO8AGAAB/9j/4AAQSkZJRgABAgAASABIAAD/7QAMQWRvYmVfQ00AAv/uAA5BZG9iZQBkgAAA&#10;AAH/2wCEAAwICAgJCAwJCQwRCwoLERUPDAwPFRgTExUTExgRDAwMDAwMEQwMDAwMDAwMDAwMDAwM&#10;DAwMDAwMDAwMDAwMDAwBDQsLDQ4NEA4OEBQODg4UFA4ODg4UEQwMDAwMEREMDAwMDAwRDAwMDAwM&#10;DAwMDAwMDAwMDAwMDAwMDAwMDAwMDP/AABEIAKAAcw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s2MzBERTcxQTJGQTNFREFBNkNB&#10;NzJFNjMwMzQ0Q0ZBQiI+IDx4bXBNTTpIaXN0b3J5PiA8cmRmOlNlcT4gPHJkZjpsaSBzdEV2dDph&#10;Y3Rpb249ImNyZWF0ZWQiIHN0RXZ0Omluc3RhbmNlSUQ9InhtcC5paWQ6MDE4MDExNzQwNzIwNjgx&#10;MTgxOTk4MjgxQzQ1MEYxOUMiIHN0RXZ0OndoZW49IjIwMTEtMDQtMjVUMjM6NDM6MDEtMDQ6MDAi&#10;IHN0RXZ0OnNvZnR3YXJlQWdlbnQ9IkFkb2JlIFBob3Rvc2hvcCBDUzQgTWFjaW50b3No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DkFkb2JlAGRAAAAAAf/bAIQAAQEBAQEBAQEB&#10;AQEBAQEBAQEBAQEBAQEBAQEBAQIBAQEBAQECAgICAgICAgICAgICAgMDAwMDAwMDAwMDAwMDAwEB&#10;AQEBAQECAQECAwICAgMDAwMDAwMDAwMDAwMDAwMDAwMDAwMDAwMDAwMDAwMDAwMDAwMDAwMDAwMD&#10;AwMDAwMD/8AAEQgFSgPMAwERAAIRAQMRAf/dAAQAev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">
                      <v:shape id="Picture 20" o:spid="_x0000_s1036" type="#_x0000_t75" style="position:absolute;top:5759;width:8331;height:1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OVbbAAAAA2wAAAA8AAABkcnMvZG93bnJldi54bWxET02LwjAQvQv+hzCCN5vqQbrdRhFxYUUR&#10;VoW9Ds1s27WZlCa29d+bg+Dx8b6z9WBq0VHrKssK5lEMgji3uuJCwfXyNUtAOI+ssbZMCh7kYL0a&#10;jzJMte35h7qzL0QIYZeigtL7JpXS5SUZdJFtiAP3Z1uDPsC2kLrFPoSbWi7ieCkNVhwaSmxoW1J+&#10;O9+NglNXJ8f949ZLc98dPpKc/6/LX6Wmk2HzCcLT4N/il/tbK1iE9eFL+AF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k5VtsAAAADbAAAADwAAAAAAAAAAAAAAAACfAgAA&#10;ZHJzL2Rvd25yZXYueG1sUEsFBgAAAAAEAAQA9wAAAIwDAAAAAA==&#10;" stroked="t" strokecolor="#262626" strokeweight="1pt">
                        <v:imagedata r:id="rId8" o:title=""/>
                        <v:path arrowok="t"/>
                      </v:shape>
                      <v:shape id="Picture 21" o:spid="_x0000_s1037" type="#_x0000_t75" style="position:absolute;width:4838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Ft3PDAAAA2wAAAA8AAABkcnMvZG93bnJldi54bWxEj8FqwzAQRO+F/IPYQm+1HJs2qRslhEIg&#10;tJfGyQcs1tYysVZGUhzn76NCocdhZt4wq81kezGSD51jBfMsB0HcON1xq+B03D0vQYSIrLF3TApu&#10;FGCznj2ssNLuygca69iKBOFQoQIT41BJGRpDFkPmBuLk/ThvMSbpW6k9XhPc9rLI81dpseO0YHCg&#10;D0PNub5YBXaxO8sX2pffn/ZSmPIrUufflHp6nLbvICJN8T/8195rBcUcfr+k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IW3c8MAAADbAAAADwAAAAAAAAAAAAAAAACf&#10;AgAAZHJzL2Rvd25yZXYueG1sUEsFBgAAAAAEAAQA9wAAAI8DAAAAAA==&#10;">
                        <v:imagedata r:id="rId9" o:title=""/>
                        <v:path arrowok="t"/>
                      </v:shape>
                      <v:shape id="Text Box 22" o:spid="_x0000_s1038" type="#_x0000_t202" style="position:absolute;left:4191;top:742;width:22186;height:4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          <v:textbox style="mso-fit-shape-to-text:t">
                          <w:txbxContent>
                            <w:p w:rsidR="00EA6258" w:rsidRPr="00777BA9" w:rsidRDefault="00EA6258" w:rsidP="00B02F56">
                              <w:pP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7BA9"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Example Co</w:t>
                              </w:r>
                              <w: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mpany</w:t>
                              </w:r>
                            </w:p>
                          </w:txbxContent>
                        </v:textbox>
                      </v:shape>
                      <v:shape id="Text Box 23" o:spid="_x0000_s1039" type="#_x0000_t202" style="position:absolute;left:10388;top:4699;width:16459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  <v:textbox>
                          <w:txbxContent>
                            <w:p w:rsidR="00EA6258" w:rsidRPr="005F6F9C" w:rsidRDefault="00EA625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</w:rPr>
                                <w:t>Security Department</w:t>
                              </w:r>
                            </w:p>
                          </w:txbxContent>
                        </v:textbox>
                      </v:shape>
                      <v:shape id="Text Box 24" o:spid="_x0000_s1040" type="#_x0000_t202" style="position:absolute;left:9144;top:6527;width:19202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  <w:t>Jane G. Example</w:t>
                              </w:r>
                            </w:p>
                          </w:txbxContent>
                        </v:textbox>
                      </v:shape>
                      <v:shape id="Text Box 25" o:spid="_x0000_s1041" type="#_x0000_t202" style="position:absolute;left:9474;top:9271;width:1828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Sr. Software Engineer</w:t>
                              </w:r>
                            </w:p>
                          </w:txbxContent>
                        </v:textbox>
                      </v:shape>
                      <v:shape id="Picture 26" o:spid="_x0000_s1042" type="#_x0000_t75" style="position:absolute;left:12166;top:11468;width:12662;height:4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TxDCAAAA2wAAAA8AAABkcnMvZG93bnJldi54bWxEj0+LwjAUxO+C3yE8wYtougqi1Si6oOxN&#10;/Hfw9miebbF5KUms9dtvhIU9DjPzG2a5bk0lGnK+tKzga5SAIM6sLjlXcDnvhjMQPiBrrCyTgjd5&#10;WK+6nSWm2r74SM0p5CJC2KeooAihTqX0WUEG/cjWxNG7W2cwROlyqR2+ItxUcpwkU2mw5LhQYE3f&#10;BWWP09MoaHCSD45hf9sdynnm7LXZ+vNBqX6v3SxABGrDf/iv/aMVjKfw+RJ/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8k8QwgAAANsAAAAPAAAAAAAAAAAAAAAAAJ8C&#10;AABkcnMvZG93bnJldi54bWxQSwUGAAAAAAQABAD3AAAAjgMAAAAA&#10;">
                        <v:imagedata r:id="rId10" o:title=""/>
                        <v:path arrowok="t"/>
                      </v:shape>
                      <v:shape id="Text Box 27" o:spid="_x0000_s1043" type="#_x0000_t202" style="position:absolute;left:13347;top:15728;width:10414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<v:textbox>
                          <w:txbxContent>
                            <w:p w:rsidR="00EA6258" w:rsidRPr="00417A31" w:rsidRDefault="00EA6258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417A3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JULY 2015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8D1434" w:rsidTr="00FB2C99">
        <w:trPr>
          <w:trHeight w:hRule="exact" w:val="576"/>
        </w:trPr>
        <w:tc>
          <w:tcPr>
            <w:tcW w:w="4882" w:type="dxa"/>
          </w:tcPr>
          <w:p w:rsidR="008D1434" w:rsidRPr="009F26EB" w:rsidRDefault="009F26EB">
            <w:pPr>
              <w:rPr>
                <w:sz w:val="56"/>
                <w:szCs w:val="56"/>
              </w:rPr>
            </w:pPr>
            <w:r w:rsidRPr="009F26EB">
              <w:rPr>
                <w:sz w:val="56"/>
                <w:szCs w:val="56"/>
              </w:rPr>
              <w:t>&lt;</w:t>
            </w:r>
          </w:p>
        </w:tc>
        <w:tc>
          <w:tcPr>
            <w:tcW w:w="648" w:type="dxa"/>
          </w:tcPr>
          <w:p w:rsidR="008D1434" w:rsidRPr="009F26EB" w:rsidRDefault="009F26EB" w:rsidP="009F26EB">
            <w:pPr>
              <w:jc w:val="center"/>
              <w:rPr>
                <w:sz w:val="72"/>
                <w:szCs w:val="72"/>
              </w:rPr>
            </w:pPr>
            <w:r w:rsidRPr="009F26EB">
              <w:rPr>
                <w:sz w:val="72"/>
                <w:szCs w:val="72"/>
              </w:rPr>
              <w:t>^</w:t>
            </w:r>
          </w:p>
        </w:tc>
        <w:tc>
          <w:tcPr>
            <w:tcW w:w="4882" w:type="dxa"/>
          </w:tcPr>
          <w:p w:rsidR="008D1434" w:rsidRDefault="008D1434"/>
        </w:tc>
      </w:tr>
      <w:tr w:rsidR="008D1434" w:rsidRPr="002416F7" w:rsidTr="00EA6258">
        <w:trPr>
          <w:trHeight w:hRule="exact" w:val="3067"/>
        </w:trPr>
        <w:tc>
          <w:tcPr>
            <w:tcW w:w="4882" w:type="dxa"/>
            <w:shd w:val="clear" w:color="auto" w:fill="FFFF00"/>
          </w:tcPr>
          <w:p w:rsidR="008D1434" w:rsidRDefault="00EA62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722AAE3C" wp14:editId="6A6B2E6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92287</wp:posOffset>
                      </wp:positionV>
                      <wp:extent cx="2834640" cy="1860550"/>
                      <wp:effectExtent l="19050" t="0" r="0" b="6350"/>
                      <wp:wrapThrough wrapText="bothSides">
                        <wp:wrapPolygon edited="0">
                          <wp:start x="871" y="0"/>
                          <wp:lineTo x="-145" y="221"/>
                          <wp:lineTo x="-145" y="20347"/>
                          <wp:lineTo x="10452" y="21453"/>
                          <wp:lineTo x="17565" y="21453"/>
                          <wp:lineTo x="19016" y="17914"/>
                          <wp:lineTo x="19016" y="14154"/>
                          <wp:lineTo x="19742" y="14154"/>
                          <wp:lineTo x="21194" y="11722"/>
                          <wp:lineTo x="21194" y="9510"/>
                          <wp:lineTo x="20758" y="7962"/>
                          <wp:lineTo x="20032" y="7077"/>
                          <wp:lineTo x="19887" y="1327"/>
                          <wp:lineTo x="18435" y="1106"/>
                          <wp:lineTo x="2323" y="0"/>
                          <wp:lineTo x="871" y="0"/>
                        </wp:wrapPolygon>
                      </wp:wrapThrough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860550"/>
                                <a:chOff x="0" y="0"/>
                                <a:chExt cx="28346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5945"/>
                                  <a:ext cx="833120" cy="116078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262626"/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419100" y="74295"/>
                                  <a:ext cx="221869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EA6258" w:rsidRPr="00777BA9" w:rsidRDefault="00EA6258" w:rsidP="00B02F56">
                                    <w:pP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77BA9"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Example Co</w:t>
                                    </w:r>
                                    <w: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mpany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0" name="Text Box 50"/>
                              <wps:cNvSpPr txBox="1"/>
                              <wps:spPr>
                                <a:xfrm>
                                  <a:off x="1038860" y="469900"/>
                                  <a:ext cx="16459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</w:rPr>
                                      <w:t>Security Department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Text Box 51"/>
                              <wps:cNvSpPr txBox="1"/>
                              <wps:spPr>
                                <a:xfrm>
                                  <a:off x="914400" y="652780"/>
                                  <a:ext cx="19202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  <w:t>Jane G. Example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Text Box 52"/>
                              <wps:cNvSpPr txBox="1"/>
                              <wps:spPr>
                                <a:xfrm>
                                  <a:off x="947420" y="927100"/>
                                  <a:ext cx="18288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Sr. Software 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Pictur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660" y="1146810"/>
                                  <a:ext cx="126619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Text Box 54"/>
                              <wps:cNvSpPr txBox="1"/>
                              <wps:spPr>
                                <a:xfrm>
                                  <a:off x="1334770" y="1572895"/>
                                  <a:ext cx="104140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417A31" w:rsidRDefault="00EA625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417A31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JULY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2AAE3C" id="Group 46" o:spid="_x0000_s1044" style="position:absolute;margin-left:14.4pt;margin-top:7.25pt;width:223.2pt;height:146.5pt;z-index:251670528" coordsize="28346,186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VKAAAAAFJnaHRsb25nAAADz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EAAAAAB/9sAhAABAQEBAQEBAQEBAQEBAQEBAQEBAQEBAQEBAQEBAgEBAQEBAQICAgIC&#10;AgICAgICAgICAwMDAwMDAwMDAwMDAwMDAQEBAQEBAQIBAQIDAgICAwMDAwMDAwMDAwMDAwMDAwMD&#10;AwMDAwMDAwMDAwMDAwMDAwMDAwMDAwMDAwMDAwMDAwP/wAARCAVKA8wDAREAAhEBAxEB/90ABAB6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">
                      <v:shape id="Picture 47" o:spid="_x0000_s1045" type="#_x0000_t75" style="position:absolute;top:5759;width:8331;height:1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4KGLEAAAA2wAAAA8AAABkcnMvZG93bnJldi54bWxEj0FrwkAUhO+C/2F5Qm+6sRSN0VVKaaGl&#10;IhgFr4/sM4lm34bsmsR/3y0IHoeZ+YZZbXpTiZYaV1pWMJ1EIIgzq0vOFRwPX+MYhPPIGivLpOBO&#10;Djbr4WCFibYd76lNfS4ChF2CCgrv60RKlxVk0E1sTRy8s20M+iCbXOoGuwA3lXyNopk0WHJYKLCm&#10;j4Kya3ozCnZtFW9/7tdOmtvn7yLO+HKcnZR6GfXvSxCeev8MP9rfWsHbHP6/hB8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4KGLEAAAA2wAAAA8AAAAAAAAAAAAAAAAA&#10;nwIAAGRycy9kb3ducmV2LnhtbFBLBQYAAAAABAAEAPcAAACQAwAAAAA=&#10;" stroked="t" strokecolor="#262626" strokeweight="1pt">
                        <v:imagedata r:id="rId8" o:title=""/>
                        <v:path arrowok="t"/>
                      </v:shape>
                      <v:shape id="Picture 48" o:spid="_x0000_s1046" type="#_x0000_t75" style="position:absolute;width:4838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g+06+AAAA2wAAAA8AAABkcnMvZG93bnJldi54bWxET8uKwjAU3Q/4D+EK7sbU58xUo4ggiG5m&#10;6nzApbk2xeamJFHr35uF4PJw3st1ZxtxIx9qxwpGwwwEcel0zZWC/9Pu8xtEiMgaG8ek4EEB1qve&#10;xxJz7e78R7ciViKFcMhRgYmxzaUMpSGLYeha4sSdnbcYE/SV1B7vKdw2cpxlc2mx5tRgsKWtofJS&#10;XK0C+7W7yBntJ78Hex2byTFS7X+UGvS7zQJEpC6+xS/3XiuYprHpS/oBcvU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hg+06+AAAA2wAAAA8AAAAAAAAAAAAAAAAAnwIAAGRy&#10;cy9kb3ducmV2LnhtbFBLBQYAAAAABAAEAPcAAACKAwAAAAA=&#10;">
                        <v:imagedata r:id="rId9" o:title=""/>
                        <v:path arrowok="t"/>
                      </v:shape>
                      <v:shape id="Text Box 49" o:spid="_x0000_s1047" type="#_x0000_t202" style="position:absolute;left:4191;top:742;width:22186;height:4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8W8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sUK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fFvEAAAA2wAAAA8AAAAAAAAAAAAAAAAAmAIAAGRycy9k&#10;b3ducmV2LnhtbFBLBQYAAAAABAAEAPUAAACJAwAAAAA=&#10;" filled="f" stroked="f">
                        <v:textbox style="mso-fit-shape-to-text:t">
                          <w:txbxContent>
                            <w:p w:rsidR="00EA6258" w:rsidRPr="00777BA9" w:rsidRDefault="00EA6258" w:rsidP="00B02F56">
                              <w:pP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7BA9"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Example Co</w:t>
                              </w:r>
                              <w: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mpany</w:t>
                              </w:r>
                            </w:p>
                          </w:txbxContent>
                        </v:textbox>
                      </v:shape>
                      <v:shape id="Text Box 50" o:spid="_x0000_s1048" type="#_x0000_t202" style="position:absolute;left:10388;top:4699;width:16459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    <v:textbox>
                          <w:txbxContent>
                            <w:p w:rsidR="00EA6258" w:rsidRPr="005F6F9C" w:rsidRDefault="00EA625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</w:rPr>
                                <w:t>Security Department</w:t>
                              </w:r>
                            </w:p>
                          </w:txbxContent>
                        </v:textbox>
                      </v:shape>
                      <v:shape id="Text Box 51" o:spid="_x0000_s1049" type="#_x0000_t202" style="position:absolute;left:9144;top:6527;width:19202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  <w:t>Jane G. Example</w:t>
                              </w:r>
                            </w:p>
                          </w:txbxContent>
                        </v:textbox>
                      </v:shape>
                      <v:shape id="Text Box 52" o:spid="_x0000_s1050" type="#_x0000_t202" style="position:absolute;left:9474;top:9271;width:1828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Sr. Software Engineer</w:t>
                              </w:r>
                            </w:p>
                          </w:txbxContent>
                        </v:textbox>
                      </v:shape>
                      <v:shape id="Picture 53" o:spid="_x0000_s1051" type="#_x0000_t75" style="position:absolute;left:12166;top:11468;width:12662;height:4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Dn/XDAAAA2wAAAA8AAABkcnMvZG93bnJldi54bWxEj0+LwjAUxO+C3yE8YS+iqYrido3iCoo3&#10;8c8e9vZonm2xeSlJtna/vREEj8PM/IZZrFpTiYacLy0rGA0TEMSZ1SXnCi7n7WAOwgdkjZVlUvBP&#10;HlbLbmeBqbZ3PlJzCrmIEPYpKihCqFMpfVaQQT+0NXH0rtYZDFG6XGqH9wg3lRwnyUwaLDkuFFjT&#10;pqDsdvozChqc5P1j2P1uD+Vn5uxP8+3PB6U+eu36C0SgNrzDr/ZeK5hO4Pkl/g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Of9cMAAADbAAAADwAAAAAAAAAAAAAAAACf&#10;AgAAZHJzL2Rvd25yZXYueG1sUEsFBgAAAAAEAAQA9wAAAI8DAAAAAA==&#10;">
                        <v:imagedata r:id="rId10" o:title=""/>
                        <v:path arrowok="t"/>
                      </v:shape>
                      <v:shape id="Text Box 54" o:spid="_x0000_s1052" type="#_x0000_t202" style="position:absolute;left:13347;top:15728;width:10414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    <v:textbox>
                          <w:txbxContent>
                            <w:p w:rsidR="00EA6258" w:rsidRPr="00417A31" w:rsidRDefault="00EA6258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417A3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JULY 2015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648" w:type="dxa"/>
          </w:tcPr>
          <w:p w:rsidR="008D1434" w:rsidRDefault="008D1434"/>
        </w:tc>
        <w:tc>
          <w:tcPr>
            <w:tcW w:w="4882" w:type="dxa"/>
            <w:shd w:val="clear" w:color="auto" w:fill="FFFF00"/>
          </w:tcPr>
          <w:p w:rsidR="008D1434" w:rsidRDefault="00EA62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2CDF1F5F" wp14:editId="06C35B14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92075</wp:posOffset>
                      </wp:positionV>
                      <wp:extent cx="2834640" cy="1860550"/>
                      <wp:effectExtent l="19050" t="0" r="0" b="6350"/>
                      <wp:wrapThrough wrapText="bothSides">
                        <wp:wrapPolygon edited="0">
                          <wp:start x="871" y="0"/>
                          <wp:lineTo x="-145" y="221"/>
                          <wp:lineTo x="-145" y="20347"/>
                          <wp:lineTo x="10452" y="21453"/>
                          <wp:lineTo x="17565" y="21453"/>
                          <wp:lineTo x="19016" y="17914"/>
                          <wp:lineTo x="19016" y="14154"/>
                          <wp:lineTo x="19742" y="14154"/>
                          <wp:lineTo x="21194" y="11722"/>
                          <wp:lineTo x="21194" y="9510"/>
                          <wp:lineTo x="20758" y="7962"/>
                          <wp:lineTo x="20032" y="7077"/>
                          <wp:lineTo x="19887" y="1327"/>
                          <wp:lineTo x="18435" y="1106"/>
                          <wp:lineTo x="2323" y="0"/>
                          <wp:lineTo x="871" y="0"/>
                        </wp:wrapPolygon>
                      </wp:wrapThrough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860550"/>
                                <a:chOff x="0" y="0"/>
                                <a:chExt cx="28346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5945"/>
                                  <a:ext cx="833120" cy="116078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262626"/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Text Box 58"/>
                              <wps:cNvSpPr txBox="1"/>
                              <wps:spPr>
                                <a:xfrm>
                                  <a:off x="419100" y="74295"/>
                                  <a:ext cx="221869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EA6258" w:rsidRPr="00777BA9" w:rsidRDefault="00EA6258" w:rsidP="00B02F56">
                                    <w:pP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77BA9"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Example Co</w:t>
                                    </w:r>
                                    <w: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mpany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9" name="Text Box 59"/>
                              <wps:cNvSpPr txBox="1"/>
                              <wps:spPr>
                                <a:xfrm>
                                  <a:off x="1038860" y="469900"/>
                                  <a:ext cx="16459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</w:rPr>
                                      <w:t>Security Department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Text Box 60"/>
                              <wps:cNvSpPr txBox="1"/>
                              <wps:spPr>
                                <a:xfrm>
                                  <a:off x="914400" y="652780"/>
                                  <a:ext cx="19202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  <w:t>Jane G. Example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Text Box 61"/>
                              <wps:cNvSpPr txBox="1"/>
                              <wps:spPr>
                                <a:xfrm>
                                  <a:off x="947420" y="927100"/>
                                  <a:ext cx="18288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Sr. Software 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" name="Pictur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660" y="1146810"/>
                                  <a:ext cx="126619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Text Box 63"/>
                              <wps:cNvSpPr txBox="1"/>
                              <wps:spPr>
                                <a:xfrm>
                                  <a:off x="1334770" y="1572895"/>
                                  <a:ext cx="104140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417A31" w:rsidRDefault="00EA625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417A31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JULY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CDF1F5F" id="Group 55" o:spid="_x0000_s1053" style="position:absolute;margin-left:8.55pt;margin-top:7.25pt;width:223.2pt;height:146.5pt;z-index:251671552;mso-width-relative:margin" coordsize="28346,186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TQAAAAYAAAAAAAAAAAAABUoAAAPMAAAADABw&#10;AGUAcgBzAG8AbgAgAHAAaABvAHQAbwAAAAEAAAAAAAAAAAAAAAAAAAAAAAAAAQAAAAAAAAAAAAAD&#10;zAAABUoAAAAAAAAAAAAAAAAAAAAAAQAAAAAAAAAAAAAAAAAAAAAAAAAQAAAAAQAAAAAAAG51bGwA&#10;AAACAAAABmJvdW5kc09iamMAAAABAAAAAAAAUmN0MQAAAAQAAAAAVG9wIGxvbmcAAAAAAAAAAExl&#10;ZnRsb25nAAAAAAAAAABCdG9tbG9uZwAABUoAAAAAUmdodGxvbmcAAAPM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VKAAAA&#10;AFJnaHRsb25nAAADz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YzMERFNzFBMkZBM0VEQUE2Q0E3MkU2MzAz&#10;NDRDRkFCIj4gPHhtcE1NOkhpc3Rvcnk+IDxyZGY6U2VxPiA8cmRmOmxpIHN0RXZ0OmFjdGlvbj0i&#10;Y3JlYXRlZCIgc3RFdnQ6aW5zdGFuY2VJRD0ieG1wLmlpZDowMTgwMTE3NDA3MjA2ODExODE5OTgy&#10;ODFDNDUwRjE5QyIgc3RFdnQ6d2hlbj0iMjAxMS0wNC0yNVQyMzo0MzowMS0wNDowMCIgc3RFdnQ6&#10;c29mdHdhcmVBZ2VudD0iQWRvYmUgUGhvdG9zaG9wIENTNCBNYWNpbnRvc2g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EAAAAAB/9sAhAABAQEBAQEBAQEBAQEBAQEB&#10;AQEBAQEBAQEBAQEBAgEBAQEBAQICAgICAgICAgICAgICAwMDAwMDAwMDAwMDAwMDAQEBAQEBAQIB&#10;AQIDAgICAwMDAwMDAwMDAwMDAwMDAwMDAwMDAwMDAwMDAwMDAwMDAwMDAwMDAwMDAwMDAwMDAwP/&#10;wAARCAVKA8wDAREAAhEBAxEB/90ABAB6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">
                      <v:shape id="Picture 56" o:spid="_x0000_s1054" type="#_x0000_t75" style="position:absolute;top:5759;width:8331;height:1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tGyTEAAAA2wAAAA8AAABkcnMvZG93bnJldi54bWxEj0FrwkAUhO9C/8PyCr3ppkJDjNlIKRYq&#10;FsFU6PWRfSap2bchuybx33cLBY/DzHzDZJvJtGKg3jWWFTwvIhDEpdUNVwpOX+/zBITzyBpby6Tg&#10;Rg42+cMsw1TbkY80FL4SAcIuRQW1910qpStrMugWtiMO3tn2Bn2QfSV1j2OAm1YuoyiWBhsOCzV2&#10;9FZTeSmuRsFhaJPP3e0ySnPd7ldJyT+n+Fupp8fpdQ3C0+Tv4f/2h1bwEsPfl/AD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tGyTEAAAA2wAAAA8AAAAAAAAAAAAAAAAA&#10;nwIAAGRycy9kb3ducmV2LnhtbFBLBQYAAAAABAAEAPcAAACQAwAAAAA=&#10;" stroked="t" strokecolor="#262626" strokeweight="1pt">
                        <v:imagedata r:id="rId8" o:title=""/>
                        <v:path arrowok="t"/>
                      </v:shape>
                      <v:shape id="Picture 57" o:spid="_x0000_s1055" type="#_x0000_t75" style="position:absolute;width:4838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+eHBAAAA2wAAAA8AAABkcnMvZG93bnJldi54bWxEj92KwjAUhO+FfYdwFrzTVEWr1SgiCLJ7&#10;498DHJpjU2xOShK1vv1mYWEvh5n5hlltOtuIJ/lQO1YwGmYgiEuna64UXC/7wRxEiMgaG8ek4E0B&#10;NuuP3goL7V58ouc5ViJBOBSowMTYFlKG0pDFMHQtcfJuzluMSfpKao+vBLeNHGfZTFqsOS0YbGln&#10;qLyfH1aBzfd3OaXD5PhlH2Mz+Y5U+4VS/c9uuwQRqYv/4b/2QSuY5vD7Jf0Au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m+eHBAAAA2wAAAA8AAAAAAAAAAAAAAAAAnwIA&#10;AGRycy9kb3ducmV2LnhtbFBLBQYAAAAABAAEAPcAAACNAwAAAAA=&#10;">
                        <v:imagedata r:id="rId9" o:title=""/>
                        <v:path arrowok="t"/>
                      </v:shape>
                      <v:shape id="Text Box 58" o:spid="_x0000_s1056" type="#_x0000_t202" style="position:absolute;left:4191;top:742;width:22186;height:4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PHcEA&#10;AADbAAAADwAAAGRycy9kb3ducmV2LnhtbERP3WrCMBS+H/gO4QjeramiQ6tRhnOwu83qAxyaY1Pb&#10;nJQmtt2efrkY7PLj+98dRtuInjpfOVYwT1IQxIXTFZcKrpf35zUIH5A1No5JwTd5OOwnTzvMtBv4&#10;TH0eShFD2GeowITQZlL6wpBFn7iWOHI311kMEXal1B0OMdw2cpGmL9JixbHBYEtHQ0WdP6yCdWo/&#10;63qz+PJ2+TNfmeObO7V3pWbT8XULItAY/sV/7g+tYBXHxi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cTx3BAAAA2wAAAA8AAAAAAAAAAAAAAAAAmAIAAGRycy9kb3du&#10;cmV2LnhtbFBLBQYAAAAABAAEAPUAAACGAwAAAAA=&#10;" filled="f" stroked="f">
                        <v:textbox style="mso-fit-shape-to-text:t">
                          <w:txbxContent>
                            <w:p w:rsidR="00EA6258" w:rsidRPr="00777BA9" w:rsidRDefault="00EA6258" w:rsidP="00B02F56">
                              <w:pP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7BA9"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Example Co</w:t>
                              </w:r>
                              <w: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mpany</w:t>
                              </w:r>
                            </w:p>
                          </w:txbxContent>
                        </v:textbox>
                      </v:shape>
                      <v:shape id="Text Box 59" o:spid="_x0000_s1057" type="#_x0000_t202" style="position:absolute;left:10388;top:4699;width:16459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    <v:textbox>
                          <w:txbxContent>
                            <w:p w:rsidR="00EA6258" w:rsidRPr="005F6F9C" w:rsidRDefault="00EA625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</w:rPr>
                                <w:t>Security Department</w:t>
                              </w:r>
                            </w:p>
                          </w:txbxContent>
                        </v:textbox>
                      </v:shape>
                      <v:shape id="Text Box 60" o:spid="_x0000_s1058" type="#_x0000_t202" style="position:absolute;left:9144;top:6527;width:19202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  <w:t>Jane G. Example</w:t>
                              </w:r>
                            </w:p>
                          </w:txbxContent>
                        </v:textbox>
                      </v:shape>
                      <v:shape id="Text Box 61" o:spid="_x0000_s1059" type="#_x0000_t202" style="position:absolute;left:9474;top:9271;width:1828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Sr. Software Engineer</w:t>
                              </w:r>
                            </w:p>
                          </w:txbxContent>
                        </v:textbox>
                      </v:shape>
                      <v:shape id="Picture 62" o:spid="_x0000_s1060" type="#_x0000_t75" style="position:absolute;left:12166;top:11468;width:12662;height:4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j8NPCAAAA2wAAAA8AAABkcnMvZG93bnJldi54bWxEj0+LwjAUxO+C3yE8wYtougqi1Si6oOxN&#10;/Hfw9miebbF5KUms9dtvhIU9DjPzG2a5bk0lGnK+tKzga5SAIM6sLjlXcDnvhjMQPiBrrCyTgjd5&#10;WK+6nSWm2r74SM0p5CJC2KeooAihTqX0WUEG/cjWxNG7W2cwROlyqR2+ItxUcpwkU2mw5LhQYE3f&#10;BWWP09MoaHCSD45hf9sdynnm7LXZ+vNBqX6v3SxABGrDf/iv/aMVTMfw+RJ/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o/DTwgAAANsAAAAPAAAAAAAAAAAAAAAAAJ8C&#10;AABkcnMvZG93bnJldi54bWxQSwUGAAAAAAQABAD3AAAAjgMAAAAA&#10;">
                        <v:imagedata r:id="rId10" o:title=""/>
                        <v:path arrowok="t"/>
                      </v:shape>
                      <v:shape id="Text Box 63" o:spid="_x0000_s1061" type="#_x0000_t202" style="position:absolute;left:13347;top:15728;width:10414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    <v:textbox>
                          <w:txbxContent>
                            <w:p w:rsidR="00EA6258" w:rsidRPr="00417A31" w:rsidRDefault="00EA6258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417A3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JULY 2015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bookmarkStart w:id="12" w:name="_GoBack"/>
        <w:bookmarkEnd w:id="12"/>
      </w:tr>
      <w:tr w:rsidR="008D1434" w:rsidTr="00FB2C99">
        <w:trPr>
          <w:trHeight w:hRule="exact" w:val="576"/>
        </w:trPr>
        <w:tc>
          <w:tcPr>
            <w:tcW w:w="4882" w:type="dxa"/>
          </w:tcPr>
          <w:p w:rsidR="008D1434" w:rsidRDefault="008D1434"/>
        </w:tc>
        <w:tc>
          <w:tcPr>
            <w:tcW w:w="648" w:type="dxa"/>
          </w:tcPr>
          <w:p w:rsidR="008D1434" w:rsidRDefault="008D1434"/>
        </w:tc>
        <w:tc>
          <w:tcPr>
            <w:tcW w:w="4882" w:type="dxa"/>
          </w:tcPr>
          <w:p w:rsidR="008D1434" w:rsidRDefault="008D1434"/>
        </w:tc>
      </w:tr>
      <w:tr w:rsidR="008D1434" w:rsidTr="00EA6258">
        <w:trPr>
          <w:trHeight w:hRule="exact" w:val="3067"/>
        </w:trPr>
        <w:tc>
          <w:tcPr>
            <w:tcW w:w="4882" w:type="dxa"/>
            <w:shd w:val="clear" w:color="auto" w:fill="FFFF00"/>
          </w:tcPr>
          <w:p w:rsidR="008D1434" w:rsidRDefault="00EA62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F89C065" wp14:editId="32A6AA06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55880</wp:posOffset>
                      </wp:positionV>
                      <wp:extent cx="2834640" cy="1860550"/>
                      <wp:effectExtent l="19050" t="0" r="0" b="6350"/>
                      <wp:wrapThrough wrapText="bothSides">
                        <wp:wrapPolygon edited="0">
                          <wp:start x="871" y="0"/>
                          <wp:lineTo x="-145" y="221"/>
                          <wp:lineTo x="-145" y="20347"/>
                          <wp:lineTo x="10452" y="21453"/>
                          <wp:lineTo x="17565" y="21453"/>
                          <wp:lineTo x="19016" y="17914"/>
                          <wp:lineTo x="19016" y="14154"/>
                          <wp:lineTo x="19742" y="14154"/>
                          <wp:lineTo x="21194" y="11722"/>
                          <wp:lineTo x="21194" y="9510"/>
                          <wp:lineTo x="20758" y="7962"/>
                          <wp:lineTo x="20032" y="7077"/>
                          <wp:lineTo x="19887" y="1327"/>
                          <wp:lineTo x="18435" y="1106"/>
                          <wp:lineTo x="2323" y="0"/>
                          <wp:lineTo x="871" y="0"/>
                        </wp:wrapPolygon>
                      </wp:wrapThrough>
                      <wp:docPr id="73" name="Group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860550"/>
                                <a:chOff x="0" y="0"/>
                                <a:chExt cx="28346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5945"/>
                                  <a:ext cx="833120" cy="116078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262626"/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" name="Text Box 76"/>
                              <wps:cNvSpPr txBox="1"/>
                              <wps:spPr>
                                <a:xfrm>
                                  <a:off x="419100" y="74295"/>
                                  <a:ext cx="221869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EA6258" w:rsidRPr="00777BA9" w:rsidRDefault="00EA6258" w:rsidP="00B02F56">
                                    <w:pP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77BA9"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Example Co</w:t>
                                    </w:r>
                                    <w: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mpany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7" name="Text Box 77"/>
                              <wps:cNvSpPr txBox="1"/>
                              <wps:spPr>
                                <a:xfrm>
                                  <a:off x="1038860" y="469900"/>
                                  <a:ext cx="16459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</w:rPr>
                                      <w:t>Security Department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Text Box 78"/>
                              <wps:cNvSpPr txBox="1"/>
                              <wps:spPr>
                                <a:xfrm>
                                  <a:off x="914400" y="652780"/>
                                  <a:ext cx="19202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  <w:t>Jane G. Example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Text Box 79"/>
                              <wps:cNvSpPr txBox="1"/>
                              <wps:spPr>
                                <a:xfrm>
                                  <a:off x="947420" y="927100"/>
                                  <a:ext cx="18288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Sr. Software 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" name="Picture 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660" y="1146810"/>
                                  <a:ext cx="126619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" name="Text Box 81"/>
                              <wps:cNvSpPr txBox="1"/>
                              <wps:spPr>
                                <a:xfrm>
                                  <a:off x="1334770" y="1572895"/>
                                  <a:ext cx="104140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417A31" w:rsidRDefault="00EA625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417A31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JULY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F89C065" id="Group 73" o:spid="_x0000_s1062" style="position:absolute;margin-left:8.35pt;margin-top:4.4pt;width:223.2pt;height:146.5pt;z-index:251675648;mso-width-relative:margin" coordsize="28346,186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VKAAAAAFJnaHRsb25nAAADz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ThCSU0EDAAAAAARCwAAAAEAAABz&#10;AAAAoAAAAVwAANmAAAAQ7wAYAAH/2P/gABBKRklGAAECAABIAEgAAP/tAAxBZG9iZV9DTQAC/+4A&#10;DkFkb2JlAGSAAAAAAf/bAIQADAgICAkIDAkJDBELCgsRFQ8MDA8VGBMTFRMTGBEMDAwMDAwRDAwM&#10;DAwMDAwMDAwMDAwMDAwMDAwMDAwMDAwMDAENCwsNDg0QDg4QFA4ODhQUDg4ODhQRDAwMDAwREQwM&#10;DAwMDBEMDAwMDAwMDAwMDAwMDAwMDAwMDAwMDAwMDAwM/8AAEQgAoABz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VKA8wDAREAAhEBAxEB/90ABAB6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">
                      <v:shape id="Picture 74" o:spid="_x0000_s1063" type="#_x0000_t75" style="position:absolute;top:5759;width:8331;height:1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GfKjEAAAA2wAAAA8AAABkcnMvZG93bnJldi54bWxEj0FrwkAUhO+C/2F5Qm+6sRSN0VVKaaGl&#10;IhgFr4/sM4lm34bsmsR/3y0IHoeZ+YZZbXpTiZYaV1pWMJ1EIIgzq0vOFRwPX+MYhPPIGivLpOBO&#10;Djbr4WCFibYd76lNfS4ChF2CCgrv60RKlxVk0E1sTRy8s20M+iCbXOoGuwA3lXyNopk0WHJYKLCm&#10;j4Kya3ozCnZtFW9/7tdOmtvn7yLO+HKcnZR6GfXvSxCeev8MP9rfWsH8Df6/hB8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GfKjEAAAA2wAAAA8AAAAAAAAAAAAAAAAA&#10;nwIAAGRycy9kb3ducmV2LnhtbFBLBQYAAAAABAAEAPcAAACQAwAAAAA=&#10;" stroked="t" strokecolor="#262626" strokeweight="1pt">
                        <v:imagedata r:id="rId8" o:title=""/>
                        <v:path arrowok="t"/>
                      </v:shape>
                      <v:shape id="Picture 75" o:spid="_x0000_s1064" type="#_x0000_t75" style="position:absolute;width:4838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Nnm3BAAAA2wAAAA8AAABkcnMvZG93bnJldi54bWxEj92KwjAUhO+FfYdwFrzTVEWr1SgiCLJ7&#10;498DHJpjU2xOShK1vv1mYWEvh5n5hlltOtuIJ/lQO1YwGmYgiEuna64UXC/7wRxEiMgaG8ek4E0B&#10;NuuP3goL7V58ouc5ViJBOBSowMTYFlKG0pDFMHQtcfJuzluMSfpKao+vBLeNHGfZTFqsOS0YbGln&#10;qLyfH1aBzfd3OaXD5PhlH2Mz+Y5U+4VS/c9uuwQRqYv/4b/2QSvIp/D7Jf0Au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Nnm3BAAAA2wAAAA8AAAAAAAAAAAAAAAAAnwIA&#10;AGRycy9kb3ducmV2LnhtbFBLBQYAAAAABAAEAPcAAACNAwAAAAA=&#10;">
                        <v:imagedata r:id="rId9" o:title=""/>
                        <v:path arrowok="t"/>
                      </v:shape>
                      <v:shape id="Text Box 76" o:spid="_x0000_s1065" type="#_x0000_t202" style="position:absolute;left:4191;top:742;width:22186;height:4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ilMQA&#10;AADbAAAADwAAAGRycy9kb3ducmV2LnhtbESPwW7CMBBE70j8g7VIvRUniFJIYxCCIvUGpf2AVbzE&#10;aeJ1FBsI/foaqRLH0cy80eSr3jbiQp2vHCtIxwkI4sLpiksF31+75zkIH5A1No5JwY08rJbDQY6Z&#10;dlf+pMsxlCJC2GeowITQZlL6wpBFP3YtcfROrrMYouxKqTu8Rrht5CRJZtJixXHBYEsbQ0V9PFsF&#10;88Tu63oxOXg7/U1fzGbr3tsfpZ5G/foNRKA+PML/7Q+t4HU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6IpTEAAAA2wAAAA8AAAAAAAAAAAAAAAAAmAIAAGRycy9k&#10;b3ducmV2LnhtbFBLBQYAAAAABAAEAPUAAACJAwAAAAA=&#10;" filled="f" stroked="f">
                        <v:textbox style="mso-fit-shape-to-text:t">
                          <w:txbxContent>
                            <w:p w:rsidR="00EA6258" w:rsidRPr="00777BA9" w:rsidRDefault="00EA6258" w:rsidP="00B02F56">
                              <w:pP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7BA9"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Example Co</w:t>
                              </w:r>
                              <w: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mpany</w:t>
                              </w:r>
                            </w:p>
                          </w:txbxContent>
                        </v:textbox>
                      </v:shape>
                      <v:shape id="Text Box 77" o:spid="_x0000_s1066" type="#_x0000_t202" style="position:absolute;left:10388;top:4699;width:16459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      <v:textbox>
                          <w:txbxContent>
                            <w:p w:rsidR="00EA6258" w:rsidRPr="005F6F9C" w:rsidRDefault="00EA625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</w:rPr>
                                <w:t>Security Department</w:t>
                              </w:r>
                            </w:p>
                          </w:txbxContent>
                        </v:textbox>
                      </v:shape>
                      <v:shape id="Text Box 78" o:spid="_x0000_s1067" type="#_x0000_t202" style="position:absolute;left:9144;top:6527;width:19202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  <w:t>Jane G. Example</w:t>
                              </w:r>
                            </w:p>
                          </w:txbxContent>
                        </v:textbox>
                      </v:shape>
                      <v:shape id="Text Box 79" o:spid="_x0000_s1068" type="#_x0000_t202" style="position:absolute;left:9474;top:9271;width:1828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Sr. Software Engineer</w:t>
                              </w:r>
                            </w:p>
                          </w:txbxContent>
                        </v:textbox>
                      </v:shape>
                      <v:shape id="Picture 80" o:spid="_x0000_s1069" type="#_x0000_t75" style="position:absolute;left:12166;top:11468;width:12662;height:4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xLcXAAAAA2wAAAA8AAABkcnMvZG93bnJldi54bWxET8uKwjAU3Qv+Q7gDsxFNHUG001R0QHEn&#10;vhbuLs2dtkxzU5JMrX9vFoLLw3lnq940oiPna8sKppMEBHFhdc2lgst5O16A8AFZY2OZFDzIwyof&#10;DjJMtb3zkbpTKEUMYZ+igiqENpXSFxUZ9BPbEkfu1zqDIUJXSu3wHsNNI7+SZC4N1hwbKmzpp6Li&#10;7/RvFHQ4K0fHsLttD/WycPbabfz5oNTnR7/+BhGoD2/xy73XChZxffwSf4DM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jEtxcAAAADbAAAADwAAAAAAAAAAAAAAAACfAgAA&#10;ZHJzL2Rvd25yZXYueG1sUEsFBgAAAAAEAAQA9wAAAIwDAAAAAA==&#10;">
                        <v:imagedata r:id="rId10" o:title=""/>
                        <v:path arrowok="t"/>
                      </v:shape>
                      <v:shape id="Text Box 81" o:spid="_x0000_s1070" type="#_x0000_t202" style="position:absolute;left:13347;top:15728;width:10414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      <v:textbox>
                          <w:txbxContent>
                            <w:p w:rsidR="00EA6258" w:rsidRPr="00417A31" w:rsidRDefault="00EA6258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417A3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JULY 2015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648" w:type="dxa"/>
          </w:tcPr>
          <w:p w:rsidR="008D1434" w:rsidRDefault="008D1434"/>
        </w:tc>
        <w:tc>
          <w:tcPr>
            <w:tcW w:w="4882" w:type="dxa"/>
            <w:shd w:val="clear" w:color="auto" w:fill="FFFF00"/>
          </w:tcPr>
          <w:p w:rsidR="008D1434" w:rsidRDefault="00EA62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ED57F06" wp14:editId="1F76D0AA">
                      <wp:simplePos x="0" y="0"/>
                      <wp:positionH relativeFrom="column">
                        <wp:posOffset>74718</wp:posOffset>
                      </wp:positionH>
                      <wp:positionV relativeFrom="paragraph">
                        <wp:posOffset>56304</wp:posOffset>
                      </wp:positionV>
                      <wp:extent cx="2834640" cy="1860550"/>
                      <wp:effectExtent l="19050" t="0" r="0" b="6350"/>
                      <wp:wrapThrough wrapText="bothSides">
                        <wp:wrapPolygon edited="0">
                          <wp:start x="871" y="0"/>
                          <wp:lineTo x="-145" y="221"/>
                          <wp:lineTo x="-145" y="20347"/>
                          <wp:lineTo x="10452" y="21453"/>
                          <wp:lineTo x="17565" y="21453"/>
                          <wp:lineTo x="19016" y="17914"/>
                          <wp:lineTo x="19016" y="14154"/>
                          <wp:lineTo x="19742" y="14154"/>
                          <wp:lineTo x="21194" y="11722"/>
                          <wp:lineTo x="21194" y="9510"/>
                          <wp:lineTo x="20758" y="7962"/>
                          <wp:lineTo x="20032" y="7077"/>
                          <wp:lineTo x="19887" y="1327"/>
                          <wp:lineTo x="18435" y="1106"/>
                          <wp:lineTo x="2323" y="0"/>
                          <wp:lineTo x="871" y="0"/>
                        </wp:wrapPolygon>
                      </wp:wrapThrough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860550"/>
                                <a:chOff x="0" y="0"/>
                                <a:chExt cx="28346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Picture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5945"/>
                                  <a:ext cx="833120" cy="116078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262626"/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" name="Text Box 67"/>
                              <wps:cNvSpPr txBox="1"/>
                              <wps:spPr>
                                <a:xfrm>
                                  <a:off x="419100" y="74295"/>
                                  <a:ext cx="221869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EA6258" w:rsidRPr="00777BA9" w:rsidRDefault="00EA6258" w:rsidP="00B02F56">
                                    <w:pP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77BA9"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Example Co</w:t>
                                    </w:r>
                                    <w: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mpany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8" name="Text Box 68"/>
                              <wps:cNvSpPr txBox="1"/>
                              <wps:spPr>
                                <a:xfrm>
                                  <a:off x="1038860" y="469900"/>
                                  <a:ext cx="16459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</w:rPr>
                                      <w:t>Security Department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Text Box 69"/>
                              <wps:cNvSpPr txBox="1"/>
                              <wps:spPr>
                                <a:xfrm>
                                  <a:off x="914400" y="652780"/>
                                  <a:ext cx="19202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  <w:t>Jane G. Example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Text Box 70"/>
                              <wps:cNvSpPr txBox="1"/>
                              <wps:spPr>
                                <a:xfrm>
                                  <a:off x="947420" y="927100"/>
                                  <a:ext cx="18288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Sr. Software 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" name="Picture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660" y="1146810"/>
                                  <a:ext cx="126619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" name="Text Box 72"/>
                              <wps:cNvSpPr txBox="1"/>
                              <wps:spPr>
                                <a:xfrm>
                                  <a:off x="1334770" y="1572895"/>
                                  <a:ext cx="104140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417A31" w:rsidRDefault="00EA625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417A31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JULY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ED57F06" id="Group 64" o:spid="_x0000_s1071" style="position:absolute;margin-left:5.9pt;margin-top:4.45pt;width:223.2pt;height:146.5pt;z-index:251673600;mso-width-relative:margin" coordsize="28346,186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NAAAABgAAAAAAAAAAAAAFSgAAA8wAAAAMAHAA&#10;ZQByAHMAbwBuACAAcABoAG8AdABvAAAAAQAAAAAAAAAAAAAAAAAAAAAAAAABAAAAAAAAAAAAAAPM&#10;AAAFSgAAAAAAAAAAAAAAAAAAAAABAAAAAAAAAAAAAAAAAAAAAAAAABAAAAABAAAAAAAAbnVsbAAA&#10;AAIAAAAGYm91bmRzT2JqYwAAAAEAAAAAAABSY3QxAAAABAAAAABUb3AgbG9uZwAAAAAAAAAATGVm&#10;dGxvbmcAAAAAAAAAAEJ0b21sb25nAAAFSgAAAABSZ2h0bG9uZwAAA8w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BUoAAAAA&#10;UmdodGxvbmcAAAPM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NjMwREU3MUEyRkEzRURBQTZDQTcyRTYzMDM0&#10;NENGQUIiPiA8eG1wTU06SGlzdG9yeT4gPHJkZjpTZXE+IDxyZGY6bGkgc3RFdnQ6YWN0aW9uPSJj&#10;cmVhdGVkIiBzdEV2dDppbnN0YW5jZUlEPSJ4bXAuaWlkOjAxODAxMTc0MDcyMDY4MTE4MTk5ODI4&#10;MUM0NTBGMTlDIiBzdEV2dDp3aGVuPSIyMDExLTA0LTI1VDIzOjQzOjAxLTA0OjAwIiBzdEV2dDpz&#10;b2Z0d2FyZUFnZW50PSJBZG9iZSBQaG90b3Nob3AgQ1M0IE1hY2ludG9zaC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uAA5BZG9iZQBkQAAAAAH/2wCEAAEBAQEBAQEBAQEBAQEBAQEB&#10;AQEBAQEBAQEBAQECAQEBAQEBAgICAgICAgICAgICAgIDAwMDAwMDAwMDAwMDAwMBAQEBAQEBAgEB&#10;AgMCAgIDAwMDAwMDAwMDAwMDAwMDAwMDAwMDAwMDAwMDAwMDAwMDAwMDAwMDAwMDAwMDAwMDA//A&#10;ABEIBUoDzAMBEQACEQEDEQH/3QAEAHr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">
                      <v:shape id="Picture 65" o:spid="_x0000_s1072" type="#_x0000_t75" style="position:absolute;top:5759;width:8331;height:1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TT+7EAAAA2wAAAA8AAABkcnMvZG93bnJldi54bWxEj0FrwkAUhO9C/8PyCr3ppkJDjNlIKRYq&#10;FsFU6PWRfSap2bchuybx33cLBY/DzHzDZJvJtGKg3jWWFTwvIhDEpdUNVwpOX+/zBITzyBpby6Tg&#10;Rg42+cMsw1TbkY80FL4SAcIuRQW1910qpStrMugWtiMO3tn2Bn2QfSV1j2OAm1YuoyiWBhsOCzV2&#10;9FZTeSmuRsFhaJPP3e0ySnPd7ldJyT+n+Fupp8fpdQ3C0+Tv4f/2h1YQv8Dfl/AD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TT+7EAAAA2wAAAA8AAAAAAAAAAAAAAAAA&#10;nwIAAGRycy9kb3ducmV2LnhtbFBLBQYAAAAABAAEAPcAAACQAwAAAAA=&#10;" stroked="t" strokecolor="#262626" strokeweight="1pt">
                        <v:imagedata r:id="rId8" o:title=""/>
                        <v:path arrowok="t"/>
                      </v:shape>
                      <v:shape id="Picture 66" o:spid="_x0000_s1073" type="#_x0000_t75" style="position:absolute;width:4838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GlsfBAAAA2wAAAA8AAABkcnMvZG93bnJldi54bWxEj92KwjAUhO+FfYdwFvZOUxXrWo0igiDr&#10;jT/7AIfm2BSbk5JE7b79RhC8HGbmG2ax6mwj7uRD7VjBcJCBIC6drrlS8Hve9r9BhIissXFMCv4o&#10;wGr50Vtgod2Dj3Q/xUokCIcCFZgY20LKUBqyGAauJU7exXmLMUlfSe3xkeC2kaMsy6XFmtOCwZY2&#10;hsrr6WYV2On2Kie0Gx9+7G1kxvtItZ8p9fXZrecgInXxHX61d1pBnsPzS/o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GlsfBAAAA2wAAAA8AAAAAAAAAAAAAAAAAnwIA&#10;AGRycy9kb3ducmV2LnhtbFBLBQYAAAAABAAEAPcAAACNAwAAAAA=&#10;">
                        <v:imagedata r:id="rId9" o:title=""/>
                        <v:path arrowok="t"/>
                      </v:shape>
                      <v:shape id="Text Box 67" o:spid="_x0000_s1074" type="#_x0000_t202" style="position:absolute;left:4191;top:742;width:22186;height:4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8R0sQA&#10;AADbAAAADwAAAGRycy9kb3ducmV2LnhtbESPwW7CMBBE70j8g7VIvRUniFJIYxCCIvUGpf2AVbzE&#10;aeJ1FBsI/foaqRLH0cy80eSr3jbiQp2vHCtIxwkI4sLpiksF31+75zkIH5A1No5JwY08rJbDQY6Z&#10;dlf+pMsxlCJC2GeowITQZlL6wpBFP3YtcfROrrMYouxKqTu8Rrht5CRJZtJixXHBYEsbQ0V9PFsF&#10;88Tu63oxOXg7/U1fzGbr3tsfpZ5G/foNRKA+PML/7Q+tYPYK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vEdLEAAAA2wAAAA8AAAAAAAAAAAAAAAAAmAIAAGRycy9k&#10;b3ducmV2LnhtbFBLBQYAAAAABAAEAPUAAACJAwAAAAA=&#10;" filled="f" stroked="f">
                        <v:textbox style="mso-fit-shape-to-text:t">
                          <w:txbxContent>
                            <w:p w:rsidR="00EA6258" w:rsidRPr="00777BA9" w:rsidRDefault="00EA6258" w:rsidP="00B02F56">
                              <w:pP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7BA9"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Example Co</w:t>
                              </w:r>
                              <w: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mpany</w:t>
                              </w:r>
                            </w:p>
                          </w:txbxContent>
                        </v:textbox>
                      </v:shape>
                      <v:shape id="Text Box 68" o:spid="_x0000_s1075" type="#_x0000_t202" style="position:absolute;left:10388;top:4699;width:16459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    <v:textbox>
                          <w:txbxContent>
                            <w:p w:rsidR="00EA6258" w:rsidRPr="005F6F9C" w:rsidRDefault="00EA625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</w:rPr>
                                <w:t>Security Department</w:t>
                              </w:r>
                            </w:p>
                          </w:txbxContent>
                        </v:textbox>
                      </v:shape>
                      <v:shape id="Text Box 69" o:spid="_x0000_s1076" type="#_x0000_t202" style="position:absolute;left:9144;top:6527;width:19202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  <w:t>Jane G. Example</w:t>
                              </w:r>
                            </w:p>
                          </w:txbxContent>
                        </v:textbox>
                      </v:shape>
                      <v:shape id="Text Box 70" o:spid="_x0000_s1077" type="#_x0000_t202" style="position:absolute;left:9474;top:9271;width:1828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Sr. Software Engineer</w:t>
                              </w:r>
                            </w:p>
                          </w:txbxContent>
                        </v:textbox>
                      </v:shape>
                      <v:shape id="Picture 71" o:spid="_x0000_s1078" type="#_x0000_t75" style="position:absolute;left:12166;top:11468;width:12662;height:4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o+HnEAAAA2wAAAA8AAABkcnMvZG93bnJldi54bWxEj0FrwkAUhO8F/8PyhF6Kbmyh2tRVWiHS&#10;WzCxh94e2WcSzL4Nu2uM/75bKHgcZuYbZr0dTScGcr61rGAxT0AQV1a3XCs4ltlsBcIHZI2dZVJw&#10;Iw/bzeRhjam2Vz7QUIRaRAj7FBU0IfSplL5qyKCf2544eifrDIYoXS21w2uEm04+J8mrNNhyXGiw&#10;p11D1bm4GAUDvtRPh7D/yfL2rXL2e/j0Za7U43T8eAcRaAz38H/7SytYLuDvS/w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o+HnEAAAA2wAAAA8AAAAAAAAAAAAAAAAA&#10;nwIAAGRycy9kb3ducmV2LnhtbFBLBQYAAAAABAAEAPcAAACQAwAAAAA=&#10;">
                        <v:imagedata r:id="rId10" o:title=""/>
                        <v:path arrowok="t"/>
                      </v:shape>
                      <v:shape id="Text Box 72" o:spid="_x0000_s1079" type="#_x0000_t202" style="position:absolute;left:13347;top:15728;width:10414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      <v:textbox>
                          <w:txbxContent>
                            <w:p w:rsidR="00EA6258" w:rsidRPr="00417A31" w:rsidRDefault="00EA6258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417A3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JULY 2015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8D1434" w:rsidTr="00FB2C99">
        <w:trPr>
          <w:trHeight w:hRule="exact" w:val="576"/>
        </w:trPr>
        <w:tc>
          <w:tcPr>
            <w:tcW w:w="4882" w:type="dxa"/>
          </w:tcPr>
          <w:p w:rsidR="008D1434" w:rsidRDefault="008D1434"/>
        </w:tc>
        <w:tc>
          <w:tcPr>
            <w:tcW w:w="648" w:type="dxa"/>
          </w:tcPr>
          <w:p w:rsidR="008D1434" w:rsidRDefault="008D1434"/>
        </w:tc>
        <w:tc>
          <w:tcPr>
            <w:tcW w:w="4882" w:type="dxa"/>
          </w:tcPr>
          <w:p w:rsidR="008D1434" w:rsidRDefault="008D1434"/>
        </w:tc>
      </w:tr>
      <w:tr w:rsidR="008D1434" w:rsidTr="00EA6258">
        <w:trPr>
          <w:trHeight w:hRule="exact" w:val="3067"/>
        </w:trPr>
        <w:tc>
          <w:tcPr>
            <w:tcW w:w="4882" w:type="dxa"/>
            <w:shd w:val="clear" w:color="auto" w:fill="FFFF00"/>
          </w:tcPr>
          <w:p w:rsidR="008D1434" w:rsidRDefault="00EA62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2C2FC82D" wp14:editId="401F2596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45508</wp:posOffset>
                      </wp:positionV>
                      <wp:extent cx="2834640" cy="1860550"/>
                      <wp:effectExtent l="19050" t="0" r="0" b="6350"/>
                      <wp:wrapThrough wrapText="bothSides">
                        <wp:wrapPolygon edited="0">
                          <wp:start x="871" y="0"/>
                          <wp:lineTo x="-145" y="221"/>
                          <wp:lineTo x="-145" y="20347"/>
                          <wp:lineTo x="10452" y="21453"/>
                          <wp:lineTo x="17565" y="21453"/>
                          <wp:lineTo x="19016" y="17914"/>
                          <wp:lineTo x="19016" y="14154"/>
                          <wp:lineTo x="19742" y="14154"/>
                          <wp:lineTo x="21194" y="11722"/>
                          <wp:lineTo x="21194" y="9510"/>
                          <wp:lineTo x="20758" y="7962"/>
                          <wp:lineTo x="20032" y="7077"/>
                          <wp:lineTo x="19887" y="1327"/>
                          <wp:lineTo x="18435" y="1106"/>
                          <wp:lineTo x="2323" y="0"/>
                          <wp:lineTo x="871" y="0"/>
                        </wp:wrapPolygon>
                      </wp:wrapThrough>
                      <wp:docPr id="82" name="Group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860550"/>
                                <a:chOff x="0" y="0"/>
                                <a:chExt cx="28346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5945"/>
                                  <a:ext cx="833120" cy="116078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262626"/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" name="Text Box 85"/>
                              <wps:cNvSpPr txBox="1"/>
                              <wps:spPr>
                                <a:xfrm>
                                  <a:off x="419100" y="74295"/>
                                  <a:ext cx="221869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EA6258" w:rsidRPr="00777BA9" w:rsidRDefault="00EA6258" w:rsidP="00B02F56">
                                    <w:pP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77BA9"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Example Co</w:t>
                                    </w:r>
                                    <w: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mpany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6" name="Text Box 86"/>
                              <wps:cNvSpPr txBox="1"/>
                              <wps:spPr>
                                <a:xfrm>
                                  <a:off x="1038860" y="469900"/>
                                  <a:ext cx="16459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</w:rPr>
                                      <w:t>Security Department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Text Box 87"/>
                              <wps:cNvSpPr txBox="1"/>
                              <wps:spPr>
                                <a:xfrm>
                                  <a:off x="914400" y="652780"/>
                                  <a:ext cx="19202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  <w:t>Jane G. Example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Text Box 88"/>
                              <wps:cNvSpPr txBox="1"/>
                              <wps:spPr>
                                <a:xfrm>
                                  <a:off x="947420" y="927100"/>
                                  <a:ext cx="18288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Sr. Software 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" name="Picture 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660" y="1146810"/>
                                  <a:ext cx="126619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" name="Text Box 90"/>
                              <wps:cNvSpPr txBox="1"/>
                              <wps:spPr>
                                <a:xfrm>
                                  <a:off x="1334770" y="1572895"/>
                                  <a:ext cx="104140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417A31" w:rsidRDefault="00EA625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417A31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JULY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C2FC82D" id="Group 82" o:spid="_x0000_s1080" style="position:absolute;margin-left:8.35pt;margin-top:3.6pt;width:223.2pt;height:146.5pt;z-index:251677696;mso-width-relative:margin" coordsize="28346,186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FSgAAAABSZ2h0&#10;bG9uZwAAA8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DkFkb2JlAGRAAAAAAf/bAIQAAQEBAQEBAQEBAQEBAQEBAQEBAQEB&#10;AQEBAQEBAQIBAQEBAQECAgICAgICAgICAgICAgMDAwMDAwMDAwMDAwMDAwEBAQEBAQECAQECAwIC&#10;AgMDAwMDAwMDAwMDAwMDAwMDAwMDAwMDAwMDAwMDAwMDAwMDAwMDAwMDAwMDAwMDAwMD/8AAEQgF&#10;SgPMAwERAAIRAQMRAf/dAAQAe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">
                      <v:shape id="Picture 83" o:spid="_x0000_s1081" type="#_x0000_t75" style="position:absolute;top:5759;width:8331;height:1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6lPvEAAAA2wAAAA8AAABkcnMvZG93bnJldi54bWxEj0trwzAQhO+B/AexgdxqOQ0Yx7USSmih&#10;paWQB+S6WFvbjbUyluLHv68KhRyHmfmGyXejaURPnastK1hFMQjiwuqaSwXn0+tDCsJ5ZI2NZVIw&#10;kYPddj7LMdN24AP1R1+KAGGXoYLK+zaT0hUVGXSRbYmD9207gz7IrpS6wyHATSMf4ziRBmsOCxW2&#10;tK+ouB5vRsFX36Sf79N1kOb28rFJC/45Jxellovx+QmEp9Hfw//tN60gXcPfl/AD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6lPvEAAAA2wAAAA8AAAAAAAAAAAAAAAAA&#10;nwIAAGRycy9kb3ducmV2LnhtbFBLBQYAAAAABAAEAPcAAACQAwAAAAA=&#10;" stroked="t" strokecolor="#262626" strokeweight="1pt">
                        <v:imagedata r:id="rId8" o:title=""/>
                        <v:path arrowok="t"/>
                      </v:shape>
                      <v:shape id="Picture 84" o:spid="_x0000_s1082" type="#_x0000_t75" style="position:absolute;width:4838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US9HCAAAA2wAAAA8AAABkcnMvZG93bnJldi54bWxEj82KAjEQhO/CvkPoBW+aWX9WnTXKsiCI&#10;XtT1AZpJOxmcdIYk6vj2RhA8FlX1FTVftrYWV/Khcqzgq5+BIC6crrhUcPxf9aYgQkTWWDsmBXcK&#10;sFx8dOaYa3fjPV0PsRQJwiFHBSbGJpcyFIYshr5riJN3ct5iTNKXUnu8Jbit5SDLvqXFitOCwYb+&#10;DBXnw8UqsJPVWY5pPdxt7GVghttIlZ8p1f1sf39ARGrjO/xqr7WC6QieX9I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lEvRwgAAANsAAAAPAAAAAAAAAAAAAAAAAJ8C&#10;AABkcnMvZG93bnJldi54bWxQSwUGAAAAAAQABAD3AAAAjgMAAAAA&#10;">
                        <v:imagedata r:id="rId9" o:title=""/>
                        <v:path arrowok="t"/>
                      </v:shape>
                      <v:shape id="Text Box 85" o:spid="_x0000_s1083" type="#_x0000_t202" style="position:absolute;left:4191;top:742;width:22186;height:4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3MxMMA&#10;AADbAAAADwAAAGRycy9kb3ducmV2LnhtbESP0WrCQBRE3wv+w3KFvjUbpYpGVxFtoW/V6AdcsrfZ&#10;NNm7IbtN0n59t1DwcZg5M8x2P9pG9NT5yrGCWZKCIC6crrhUcLu+Pq1A+ICssXFMCr7Jw343edhi&#10;pt3AF+rzUIpYwj5DBSaENpPSF4Ys+sS1xNH7cJ3FEGVXSt3hEMttI+dpupQWK44LBls6Girq/Msq&#10;WKX2va7X87O3zz+zhTme3Ev7qdTjdDxsQAQawz38T7/pyC3g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3MxMMAAADbAAAADwAAAAAAAAAAAAAAAACYAgAAZHJzL2Rv&#10;d25yZXYueG1sUEsFBgAAAAAEAAQA9QAAAIgDAAAAAA==&#10;" filled="f" stroked="f">
                        <v:textbox style="mso-fit-shape-to-text:t">
                          <w:txbxContent>
                            <w:p w:rsidR="00EA6258" w:rsidRPr="00777BA9" w:rsidRDefault="00EA6258" w:rsidP="00B02F56">
                              <w:pP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7BA9"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Example Co</w:t>
                              </w:r>
                              <w: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mpany</w:t>
                              </w:r>
                            </w:p>
                          </w:txbxContent>
                        </v:textbox>
                      </v:shape>
                      <v:shape id="Text Box 86" o:spid="_x0000_s1084" type="#_x0000_t202" style="position:absolute;left:10388;top:4699;width:16459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      <v:textbox>
                          <w:txbxContent>
                            <w:p w:rsidR="00EA6258" w:rsidRPr="005F6F9C" w:rsidRDefault="00EA625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</w:rPr>
                                <w:t>Security Department</w:t>
                              </w:r>
                            </w:p>
                          </w:txbxContent>
                        </v:textbox>
                      </v:shape>
                      <v:shape id="Text Box 87" o:spid="_x0000_s1085" type="#_x0000_t202" style="position:absolute;left:9144;top:6527;width:19202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  <w:t>Jane G. Example</w:t>
                              </w:r>
                            </w:p>
                          </w:txbxContent>
                        </v:textbox>
                      </v:shape>
                      <v:shape id="Text Box 88" o:spid="_x0000_s1086" type="#_x0000_t202" style="position:absolute;left:9474;top:9271;width:1828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Sr. Software Engineer</w:t>
                              </w:r>
                            </w:p>
                          </w:txbxContent>
                        </v:textbox>
                      </v:shape>
                      <v:shape id="Picture 89" o:spid="_x0000_s1087" type="#_x0000_t75" style="position:absolute;left:12166;top:11468;width:12662;height:4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LhFjEAAAA2wAAAA8AAABkcnMvZG93bnJldi54bWxEj81qwzAQhO+FvIPYQC6lltNCiZ0ooQ0k&#10;9Gby00Nui7WxTayVkVTbefuoUOhxmJlvmNVmNK3oyfnGsoJ5koIgLq1uuFJwPu1eFiB8QNbYWiYF&#10;d/KwWU+eVphrO/CB+mOoRISwz1FBHUKXS+nLmgz6xHbE0btaZzBE6SqpHQ4Rblr5mqbv0mDDcaHG&#10;jrY1lbfjj1HQ41v1fAj7y65ostLZ7/7TnwqlZtPxYwki0Bj+w3/tL61gkcHvl/gD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LhFjEAAAA2wAAAA8AAAAAAAAAAAAAAAAA&#10;nwIAAGRycy9kb3ducmV2LnhtbFBLBQYAAAAABAAEAPcAAACQAwAAAAA=&#10;">
                        <v:imagedata r:id="rId10" o:title=""/>
                        <v:path arrowok="t"/>
                      </v:shape>
                      <v:shape id="Text Box 90" o:spid="_x0000_s1088" type="#_x0000_t202" style="position:absolute;left:13347;top:15728;width:10414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    <v:textbox>
                          <w:txbxContent>
                            <w:p w:rsidR="00EA6258" w:rsidRPr="00417A31" w:rsidRDefault="00EA6258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417A3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JULY 2015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648" w:type="dxa"/>
          </w:tcPr>
          <w:p w:rsidR="008D1434" w:rsidRDefault="008D1434"/>
        </w:tc>
        <w:tc>
          <w:tcPr>
            <w:tcW w:w="4882" w:type="dxa"/>
            <w:shd w:val="clear" w:color="auto" w:fill="FFFF00"/>
          </w:tcPr>
          <w:p w:rsidR="008D1434" w:rsidRDefault="00EA62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5F1D106" wp14:editId="28EC8B6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53552</wp:posOffset>
                      </wp:positionV>
                      <wp:extent cx="2834640" cy="1860550"/>
                      <wp:effectExtent l="19050" t="0" r="0" b="6350"/>
                      <wp:wrapThrough wrapText="bothSides">
                        <wp:wrapPolygon edited="0">
                          <wp:start x="871" y="0"/>
                          <wp:lineTo x="-145" y="221"/>
                          <wp:lineTo x="-145" y="20347"/>
                          <wp:lineTo x="10452" y="21453"/>
                          <wp:lineTo x="17565" y="21453"/>
                          <wp:lineTo x="19016" y="17914"/>
                          <wp:lineTo x="19016" y="14154"/>
                          <wp:lineTo x="19742" y="14154"/>
                          <wp:lineTo x="21194" y="11722"/>
                          <wp:lineTo x="21194" y="9510"/>
                          <wp:lineTo x="20758" y="7962"/>
                          <wp:lineTo x="20032" y="7077"/>
                          <wp:lineTo x="19887" y="1327"/>
                          <wp:lineTo x="18435" y="1106"/>
                          <wp:lineTo x="2323" y="0"/>
                          <wp:lineTo x="871" y="0"/>
                        </wp:wrapPolygon>
                      </wp:wrapThrough>
                      <wp:docPr id="91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860550"/>
                                <a:chOff x="0" y="0"/>
                                <a:chExt cx="28346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Picture 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5945"/>
                                  <a:ext cx="833120" cy="116078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262626"/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" name="Text Box 94"/>
                              <wps:cNvSpPr txBox="1"/>
                              <wps:spPr>
                                <a:xfrm>
                                  <a:off x="419100" y="74295"/>
                                  <a:ext cx="221869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EA6258" w:rsidRPr="00777BA9" w:rsidRDefault="00EA6258" w:rsidP="00B02F56">
                                    <w:pP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77BA9"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Example Co</w:t>
                                    </w:r>
                                    <w: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mpany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5" name="Text Box 95"/>
                              <wps:cNvSpPr txBox="1"/>
                              <wps:spPr>
                                <a:xfrm>
                                  <a:off x="1038860" y="469900"/>
                                  <a:ext cx="16459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</w:rPr>
                                      <w:t>Security Department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Text Box 96"/>
                              <wps:cNvSpPr txBox="1"/>
                              <wps:spPr>
                                <a:xfrm>
                                  <a:off x="914400" y="652780"/>
                                  <a:ext cx="19202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  <w:t>Jane G. Example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Text Box 97"/>
                              <wps:cNvSpPr txBox="1"/>
                              <wps:spPr>
                                <a:xfrm>
                                  <a:off x="947420" y="927100"/>
                                  <a:ext cx="18288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Sr. Software 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" name="Picture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660" y="1146810"/>
                                  <a:ext cx="126619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" name="Text Box 99"/>
                              <wps:cNvSpPr txBox="1"/>
                              <wps:spPr>
                                <a:xfrm>
                                  <a:off x="1334770" y="1572895"/>
                                  <a:ext cx="104140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417A31" w:rsidRDefault="00EA625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417A31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JULY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5F1D106" id="Group 91" o:spid="_x0000_s1089" style="position:absolute;margin-left:7.85pt;margin-top:4.2pt;width:223.2pt;height:146.5pt;z-index:251679744;mso-width-relative:margin" coordsize="28346,186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CgAHM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UoAAAAAUmdodGxvbmcAAAPM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BOEJJTQQMAAAAABELAAAAAQAA&#10;AHMAAACgAAABXAAA2YAAABDvABgAAf/Y/+AAEEpGSUYAAQIAAEgASAAA/+0ADEFkb2JlX0NNAAL/&#10;7gAOQWRvYmUAZIAAAAAB/9sAhAAMCAgICQgMCQkMEQsKCxEVDwwMDxUYExMVExMYEQwMDAwMDBEM&#10;DAwMDAwMDAwMDAwMDAwMDAwMDAwMDAwMDAwMAQ0LCw0ODRAODhAUDg4OFBQODg4OFBEMDAwMDBER&#10;DAwMDAwMEQwMDAwMDAwMDAwMDAwMDAwMDAwMDAwMDAwMDAz/wAARCACgAHM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tGOEVFMzA0&#10;NzBDNTgwNjE2M0NCQ0QzMjhFMDBEMzhCNCIgZXhpZjpQaXhlbFhEaW1lbnNpb249Ijk3MiIgZXhp&#10;ZjpQaXhlbFlEaW1lbnNpb249IjEzNTQiIGV4aWY6Q29sb3JTcGFjZT0iNjU1MzU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QAAAAAH/&#10;2wCEAAEBAQEBAQEBAQEBAQEBAQEBAQEBAQEBAQEBAQECAQEBAQEBAgICAgICAgICAgICAgIDAwMD&#10;AwMDAwMDAwMDAwMBAQEBAQEBAgEBAgMCAgIDAwMDAwMDAwMDAwMDAwMDAwMDAwMDAwMDAwMDAwMD&#10;AwMDAwMDAwMDAwMDAwMDAwMDA//AABEIBUoDzAMBEQACEQEDEQH/3QAEAHr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">
                      <v:shape id="Picture 92" o:spid="_x0000_s1090" type="#_x0000_t75" style="position:absolute;top:5759;width:8331;height:1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vp73DAAAA2wAAAA8AAABkcnMvZG93bnJldi54bWxEj0GLwjAUhO+C/yG8hb1puh6kVqMsi4LL&#10;imAVvD6aZ1ttXkoT2/rvN4LgcZiZb5jFqjeVaKlxpWUFX+MIBHFmdcm5gtNxM4pBOI+ssbJMCh7k&#10;YLUcDhaYaNvxgdrU5yJA2CWooPC+TqR0WUEG3djWxMG72MagD7LJpW6wC3BTyUkUTaXBksNCgTX9&#10;FJTd0rtRsG+rePf7uHXS3Nd/szjj62l6Vurzo/+eg/DU+3f41d5qBbMJPL+EH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+nvcMAAADbAAAADwAAAAAAAAAAAAAAAACf&#10;AgAAZHJzL2Rvd25yZXYueG1sUEsFBgAAAAAEAAQA9wAAAI8DAAAAAA==&#10;" stroked="t" strokecolor="#262626" strokeweight="1pt">
                        <v:imagedata r:id="rId8" o:title=""/>
                        <v:path arrowok="t"/>
                      </v:shape>
                      <v:shape id="Picture 93" o:spid="_x0000_s1091" type="#_x0000_t75" style="position:absolute;width:4838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kRXjDAAAA2wAAAA8AAABkcnMvZG93bnJldi54bWxEj81qwzAQhO+FvIPYQG+NnJg2jRslhIIh&#10;tJcm6QMs1tYysVZGkn/y9lGh0OMwM98w2/1kWzGQD41jBctFBoK4crrhWsH3pXx6BREissbWMSm4&#10;UYD9bvawxUK7kU80nGMtEoRDgQpMjF0hZagMWQwL1xEn78d5izFJX0vtcUxw28pVlr1Iiw2nBYMd&#10;vRuqrufeKrDr8iqf6Zh/fdh+ZfLPSI3fKPU4nw5vICJN8T/81z5qBZscfr+kHy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RFeMMAAADbAAAADwAAAAAAAAAAAAAAAACf&#10;AgAAZHJzL2Rvd25yZXYueG1sUEsFBgAAAAAEAAQA9wAAAI8DAAAAAA==&#10;">
                        <v:imagedata r:id="rId9" o:title=""/>
                        <v:path arrowok="t"/>
                      </v:shape>
                      <v:shape id="Text Box 94" o:spid="_x0000_s1092" type="#_x0000_t202" style="position:absolute;left:4191;top:742;width:22186;height:4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/gs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tUC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o/4LEAAAA2wAAAA8AAAAAAAAAAAAAAAAAmAIAAGRycy9k&#10;b3ducmV2LnhtbFBLBQYAAAAABAAEAPUAAACJAwAAAAA=&#10;" filled="f" stroked="f">
                        <v:textbox style="mso-fit-shape-to-text:t">
                          <w:txbxContent>
                            <w:p w:rsidR="00EA6258" w:rsidRPr="00777BA9" w:rsidRDefault="00EA6258" w:rsidP="00B02F56">
                              <w:pP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7BA9"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Example Co</w:t>
                              </w:r>
                              <w: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mpany</w:t>
                              </w:r>
                            </w:p>
                          </w:txbxContent>
                        </v:textbox>
                      </v:shape>
                      <v:shape id="Text Box 95" o:spid="_x0000_s1093" type="#_x0000_t202" style="position:absolute;left:10388;top:4699;width:16459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      <v:textbox>
                          <w:txbxContent>
                            <w:p w:rsidR="00EA6258" w:rsidRPr="005F6F9C" w:rsidRDefault="00EA625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</w:rPr>
                                <w:t>Security Department</w:t>
                              </w:r>
                            </w:p>
                          </w:txbxContent>
                        </v:textbox>
                      </v:shape>
                      <v:shape id="Text Box 96" o:spid="_x0000_s1094" type="#_x0000_t202" style="position:absolute;left:9144;top:6527;width:19202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  <w:t>Jane G. Example</w:t>
                              </w:r>
                            </w:p>
                          </w:txbxContent>
                        </v:textbox>
                      </v:shape>
                      <v:shape id="Text Box 97" o:spid="_x0000_s1095" type="#_x0000_t202" style="position:absolute;left:9474;top:9271;width:1828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Sr. Software Engineer</w:t>
                              </w:r>
                            </w:p>
                          </w:txbxContent>
                        </v:textbox>
                      </v:shape>
                      <v:shape id="Picture 98" o:spid="_x0000_s1096" type="#_x0000_t75" style="position:absolute;left:12166;top:11468;width:12662;height:4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etx7AAAAA2wAAAA8AAABkcnMvZG93bnJldi54bWxET8uKwjAU3Qv+Q7iCG9FUBwatTUUFh9mJ&#10;r4W7S3Nti81NSWLt/P1kMTDLw3lnm940oiPna8sK5rMEBHFhdc2lguvlMF2C8AFZY2OZFPyQh00+&#10;HGSYavvmE3XnUIoYwj5FBVUIbSqlLyoy6Ge2JY7cwzqDIUJXSu3wHcNNIxdJ8ikN1hwbKmxpX1Hx&#10;PL+Mgg4/yskpfN0Px3pVOHvrdv5yVGo86rdrEIH68C/+c39rBas4Nn6JP0Dm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Z63HsAAAADbAAAADwAAAAAAAAAAAAAAAACfAgAA&#10;ZHJzL2Rvd25yZXYueG1sUEsFBgAAAAAEAAQA9wAAAIwDAAAAAA==&#10;">
                        <v:imagedata r:id="rId10" o:title=""/>
                        <v:path arrowok="t"/>
                      </v:shape>
                      <v:shape id="Text Box 99" o:spid="_x0000_s1097" type="#_x0000_t202" style="position:absolute;left:13347;top:15728;width:10414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      <v:textbox>
                          <w:txbxContent>
                            <w:p w:rsidR="00EA6258" w:rsidRPr="00417A31" w:rsidRDefault="00EA6258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417A3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JULY 2015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</w:tbl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AA69B7" w:rsidRPr="00844D24" w:rsidRDefault="00AA69B7">
      <w:pPr>
        <w:rPr>
          <w:vertAlign w:val="subscript"/>
        </w:rPr>
      </w:pPr>
      <w:r>
        <w:rPr>
          <w:vertAlign w:val="subscript"/>
        </w:rPr>
        <w:t>8Up Template ©2011 BrainstormIDSupply.com</w:t>
      </w:r>
    </w:p>
    <w:sectPr w:rsidR="00AA69B7" w:rsidRPr="00844D24" w:rsidSect="00FB2C99">
      <w:pgSz w:w="12240" w:h="15840"/>
      <w:pgMar w:top="950" w:right="864" w:bottom="576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arker Felt">
    <w:altName w:val="Segoe UI Semilight"/>
    <w:charset w:val="00"/>
    <w:family w:val="auto"/>
    <w:pitch w:val="variable"/>
    <w:sig w:usb0="00000001" w:usb1="00000040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attachedTemplate r:id="rId1"/>
  <w:defaultTabStop w:val="720"/>
  <w:drawingGridHorizontalSpacing w:val="144"/>
  <w:drawingGridVerticalSpacing w:val="144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howStaticGuides" w:val="1"/>
  </w:docVars>
  <w:rsids>
    <w:rsidRoot w:val="005D39F2"/>
    <w:rsid w:val="000359F9"/>
    <w:rsid w:val="000E6C43"/>
    <w:rsid w:val="002416F7"/>
    <w:rsid w:val="0029259A"/>
    <w:rsid w:val="003A2D5D"/>
    <w:rsid w:val="004044EC"/>
    <w:rsid w:val="00417A31"/>
    <w:rsid w:val="004D2513"/>
    <w:rsid w:val="00501662"/>
    <w:rsid w:val="005A2612"/>
    <w:rsid w:val="005D39F2"/>
    <w:rsid w:val="005F6F9C"/>
    <w:rsid w:val="00691B2A"/>
    <w:rsid w:val="00714A9F"/>
    <w:rsid w:val="00777BA9"/>
    <w:rsid w:val="00844D24"/>
    <w:rsid w:val="00880419"/>
    <w:rsid w:val="008D1434"/>
    <w:rsid w:val="00904DD9"/>
    <w:rsid w:val="009D1B7E"/>
    <w:rsid w:val="009F26EB"/>
    <w:rsid w:val="00A11DCA"/>
    <w:rsid w:val="00AA5C63"/>
    <w:rsid w:val="00AA69B7"/>
    <w:rsid w:val="00B02685"/>
    <w:rsid w:val="00B02F56"/>
    <w:rsid w:val="00B92404"/>
    <w:rsid w:val="00CE0E0F"/>
    <w:rsid w:val="00DF3D9C"/>
    <w:rsid w:val="00E2619C"/>
    <w:rsid w:val="00E51D0C"/>
    <w:rsid w:val="00E86F42"/>
    <w:rsid w:val="00EA6258"/>
    <w:rsid w:val="00EC3D96"/>
    <w:rsid w:val="00F1299B"/>
    <w:rsid w:val="00FB2C99"/>
    <w:rsid w:val="00FE2A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17C86F"/>
  <w15:docId w15:val="{720477FF-99F1-4F0E-B4A5-801E59F8B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14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16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6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ID%20Badge%20Template\8U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3361D0-6DEC-448C-91B9-C1CB852E5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8Up Template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8up ID Card Layout</vt:lpstr>
    </vt:vector>
  </TitlesOfParts>
  <Manager/>
  <Company>BrainstormIDSupply.com</Company>
  <LinksUpToDate>false</LinksUpToDate>
  <CharactersWithSpaces>79</CharactersWithSpaces>
  <SharedDoc>false</SharedDoc>
  <HyperlinkBase>http://brainstormidsupply.com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8up ID Card Layout</dc:title>
  <dc:subject/>
  <dc:creator>user</dc:creator>
  <cp:keywords>id card, id badge, identification template</cp:keywords>
  <dc:description/>
  <cp:lastModifiedBy>user</cp:lastModifiedBy>
  <cp:revision>1</cp:revision>
  <cp:lastPrinted>2011-04-26T02:38:00Z</cp:lastPrinted>
  <dcterms:created xsi:type="dcterms:W3CDTF">2017-12-26T12:34:00Z</dcterms:created>
  <dcterms:modified xsi:type="dcterms:W3CDTF">2017-12-26T12:35:00Z</dcterms:modified>
  <cp:category/>
</cp:coreProperties>
</file>