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AEEF3"/>
  <w:body>
    <w:p w:rsidR="00703461" w:rsidRPr="00E76620" w:rsidRDefault="00735E14" w:rsidP="007F5900">
      <w:pPr>
        <w:pStyle w:val="BookTitle"/>
        <w:rPr>
          <w:rFonts w:ascii="Delius" w:hAnsi="Delius"/>
          <w:b/>
          <w:bCs/>
          <w:sz w:val="96"/>
          <w:szCs w:val="96"/>
        </w:rPr>
      </w:pPr>
      <w:bookmarkStart w:id="0" w:name="_GoBack"/>
      <w:bookmarkEnd w:id="0"/>
      <w:r>
        <w:rPr>
          <w:rFonts w:ascii="Delius" w:hAnsi="Delius"/>
          <w:b/>
          <w:bCs/>
          <w:sz w:val="96"/>
          <w:szCs w:val="96"/>
        </w:rPr>
        <w:t>Title in Delius</w:t>
      </w:r>
      <w:r w:rsidR="007F5900">
        <w:rPr>
          <w:rFonts w:ascii="Delius" w:hAnsi="Delius"/>
          <w:b/>
          <w:bCs/>
          <w:sz w:val="96"/>
          <w:szCs w:val="96"/>
        </w:rPr>
        <w:t>!</w:t>
      </w:r>
    </w:p>
    <w:p w:rsidR="003C6024" w:rsidRPr="003C6024" w:rsidRDefault="003C6024" w:rsidP="00E9656A"/>
    <w:p w:rsidR="003C6024" w:rsidRPr="003C6024" w:rsidRDefault="003C6024" w:rsidP="00E9656A">
      <w:pPr>
        <w:pStyle w:val="SmallTitles"/>
      </w:pPr>
      <w:r w:rsidRPr="003C6024">
        <w:t>by</w:t>
      </w:r>
    </w:p>
    <w:p w:rsidR="00A451F1" w:rsidRDefault="00A451F1" w:rsidP="00E9656A"/>
    <w:p w:rsidR="003C6024" w:rsidRDefault="007F5900" w:rsidP="00E9656A">
      <w:pPr>
        <w:pStyle w:val="SmallTitles"/>
      </w:pPr>
      <w:r>
        <w:t>Your name in Garamond</w:t>
      </w:r>
    </w:p>
    <w:p w:rsidR="00CC0DC5" w:rsidRDefault="00CC0DC5" w:rsidP="00E9656A">
      <w:pPr>
        <w:pStyle w:val="SmallTitles"/>
      </w:pPr>
    </w:p>
    <w:p w:rsidR="00A451F1" w:rsidRPr="00703461" w:rsidRDefault="00A451F1" w:rsidP="00A451F1">
      <w:pPr>
        <w:jc w:val="center"/>
      </w:pPr>
      <w:r>
        <w:t>(See detailed instructions on the following page)</w:t>
      </w:r>
    </w:p>
    <w:p w:rsidR="00CC0DC5" w:rsidRPr="003C6024" w:rsidRDefault="002C07E2" w:rsidP="00E9656A">
      <w:pPr>
        <w:pStyle w:val="SmallTitles"/>
      </w:pPr>
      <w:r w:rsidRPr="003C39E9">
        <w:rPr>
          <w:noProof/>
        </w:rPr>
        <w:drawing>
          <wp:inline distT="0" distB="0" distL="0" distR="0">
            <wp:extent cx="914400" cy="914400"/>
            <wp:effectExtent l="0" t="0" r="0" b="0"/>
            <wp:docPr id="1" name="Picture 10" descr="C:\DropBox\Ted\writekidsbooks\aj300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ropBox\Ted\writekidsbooks\aj300color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3C6024" w:rsidRDefault="003C6024" w:rsidP="00E9656A">
      <w:r>
        <w:br w:type="page"/>
      </w:r>
    </w:p>
    <w:p w:rsidR="003C6024" w:rsidRPr="00703461" w:rsidRDefault="007F5900" w:rsidP="007F5900">
      <w:pPr>
        <w:pStyle w:val="SmallNorm"/>
        <w:jc w:val="center"/>
      </w:pPr>
      <w:r>
        <w:rPr>
          <w:i/>
          <w:iCs/>
        </w:rPr>
        <w:lastRenderedPageBreak/>
        <w:t>Your Awesome Title</w:t>
      </w:r>
      <w:r w:rsidR="003C6024" w:rsidRPr="00703461">
        <w:t xml:space="preserve"> © </w:t>
      </w:r>
      <w:r>
        <w:t>2015</w:t>
      </w:r>
      <w:r w:rsidR="003C6024" w:rsidRPr="00703461">
        <w:t xml:space="preserve"> </w:t>
      </w:r>
      <w:r>
        <w:t>Your Wonderful Name Here</w:t>
      </w:r>
    </w:p>
    <w:p w:rsidR="003C6024" w:rsidRPr="00703461" w:rsidRDefault="003C6024" w:rsidP="00E9656A"/>
    <w:p w:rsidR="003C6024" w:rsidRPr="00A451F1" w:rsidRDefault="00CC0DC5" w:rsidP="00A451F1">
      <w:pPr>
        <w:jc w:val="center"/>
        <w:rPr>
          <w:b/>
          <w:bCs/>
        </w:rPr>
      </w:pPr>
      <w:r w:rsidRPr="00A451F1">
        <w:rPr>
          <w:b/>
          <w:bCs/>
        </w:rPr>
        <w:t>NOTE</w:t>
      </w:r>
      <w:r w:rsidR="00A451F1" w:rsidRPr="00A451F1">
        <w:rPr>
          <w:b/>
          <w:bCs/>
        </w:rPr>
        <w:t>S:</w:t>
      </w:r>
    </w:p>
    <w:p w:rsidR="003C6024" w:rsidRDefault="00A451F1" w:rsidP="00A451F1">
      <w:r>
        <w:t>Change</w:t>
      </w:r>
      <w:r w:rsidR="007F5900">
        <w:t xml:space="preserve"> the background colour in this document using Microsoft Word’</w:t>
      </w:r>
      <w:r>
        <w:t>s</w:t>
      </w:r>
      <w:r w:rsidR="007F5900">
        <w:t xml:space="preserve"> “page color” feature to anything you want.  </w:t>
      </w:r>
      <w:r>
        <w:t>S</w:t>
      </w:r>
      <w:r w:rsidR="007F5900">
        <w:t>pecify “Full Bleed” when uploading to Createspace</w:t>
      </w:r>
      <w:r>
        <w:t xml:space="preserve"> so the colour goes right to the edge of your pages</w:t>
      </w:r>
      <w:r w:rsidR="007F5900">
        <w:t>!</w:t>
      </w:r>
    </w:p>
    <w:p w:rsidR="009B429C" w:rsidRDefault="00A451F1" w:rsidP="00A451F1">
      <w:r>
        <w:t xml:space="preserve">Make sure </w:t>
      </w:r>
      <w:r w:rsidR="00CC0DC5">
        <w:t>“reveal codes</w:t>
      </w:r>
      <w:r>
        <w:t>,</w:t>
      </w:r>
      <w:r w:rsidR="00CC0DC5">
        <w:t>” near the top of the screen</w:t>
      </w:r>
      <w:r>
        <w:t>, is turned on</w:t>
      </w:r>
      <w:r w:rsidR="00CC0DC5">
        <w:t xml:space="preserve">.  The button looks like this:  </w:t>
      </w:r>
      <w:r w:rsidR="002C07E2" w:rsidRPr="003C39E9">
        <w:rPr>
          <w:noProof/>
        </w:rPr>
        <w:drawing>
          <wp:inline distT="0" distB="0" distL="0" distR="0">
            <wp:extent cx="238125" cy="228600"/>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CC0DC5">
        <w:t>.</w:t>
      </w:r>
      <w:r>
        <w:t xml:space="preserve">  You must be able to see the spaces and carriage returns to format your book properly.  You should see two “Section Breaks” in this template – one on this page and one at the end of the “story” section of the book.  Whatever you do, don’t erase them, as each section has different settings for page numbers.  The section breaks look like this:</w:t>
      </w:r>
    </w:p>
    <w:p w:rsidR="009B429C" w:rsidRDefault="002C07E2" w:rsidP="00E9656A">
      <w:r w:rsidRPr="003C39E9">
        <w:rPr>
          <w:noProof/>
        </w:rPr>
        <w:drawing>
          <wp:inline distT="0" distB="0" distL="0" distR="0">
            <wp:extent cx="3952875" cy="209550"/>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t="20753" b="24529"/>
                    <a:stretch>
                      <a:fillRect/>
                    </a:stretch>
                  </pic:blipFill>
                  <pic:spPr bwMode="auto">
                    <a:xfrm>
                      <a:off x="0" y="0"/>
                      <a:ext cx="3952875" cy="209550"/>
                    </a:xfrm>
                    <a:prstGeom prst="rect">
                      <a:avLst/>
                    </a:prstGeom>
                    <a:noFill/>
                    <a:ln>
                      <a:noFill/>
                    </a:ln>
                  </pic:spPr>
                </pic:pic>
              </a:graphicData>
            </a:graphic>
          </wp:inline>
        </w:drawing>
      </w:r>
    </w:p>
    <w:p w:rsidR="003C6024" w:rsidRPr="00703461" w:rsidRDefault="003C6024" w:rsidP="00E9656A">
      <w:pPr>
        <w:pStyle w:val="Message"/>
      </w:pPr>
      <w:r w:rsidRPr="00703461">
        <w:t>All Rights Reserved.  No part of this publication may be reproduced, stored in a retrieval system, or transmitted, in any form or in any means – by electronic, mechanical, photocopying, recording or otherwise – without prior written permission</w:t>
      </w:r>
    </w:p>
    <w:p w:rsidR="009B429C" w:rsidRDefault="009B429C" w:rsidP="009B429C">
      <w:pPr>
        <w:spacing w:after="0" w:line="240" w:lineRule="auto"/>
        <w:jc w:val="left"/>
        <w:rPr>
          <w:rFonts w:ascii="Times New Roman" w:eastAsia="Times New Roman" w:hAnsi="Times New Roman" w:cs="Times New Roman"/>
          <w:sz w:val="24"/>
          <w:szCs w:val="24"/>
          <w:lang w:bidi="he-IL"/>
        </w:rPr>
      </w:pPr>
    </w:p>
    <w:p w:rsidR="009B429C" w:rsidRPr="009B429C" w:rsidRDefault="009B429C" w:rsidP="007F5900">
      <w:pPr>
        <w:pStyle w:val="Message"/>
        <w:rPr>
          <w:i w:val="0"/>
          <w:iCs w:val="0"/>
          <w:lang w:bidi="he-IL"/>
        </w:rPr>
      </w:pPr>
      <w:r w:rsidRPr="009B429C">
        <w:rPr>
          <w:i w:val="0"/>
          <w:iCs w:val="0"/>
          <w:lang w:bidi="he-IL"/>
        </w:rPr>
        <w:t xml:space="preserve">ISBN-13: </w:t>
      </w:r>
      <w:r w:rsidR="007F5900">
        <w:rPr>
          <w:i w:val="0"/>
          <w:iCs w:val="0"/>
          <w:lang w:bidi="he-IL"/>
        </w:rPr>
        <w:t>Paste yours here</w:t>
      </w:r>
    </w:p>
    <w:p w:rsidR="00157E9E" w:rsidRPr="009B429C" w:rsidRDefault="009B429C" w:rsidP="007F5900">
      <w:pPr>
        <w:pStyle w:val="Message"/>
        <w:rPr>
          <w:i w:val="0"/>
          <w:iCs w:val="0"/>
          <w:lang w:bidi="he-IL"/>
        </w:rPr>
      </w:pPr>
      <w:r w:rsidRPr="009B429C">
        <w:rPr>
          <w:i w:val="0"/>
          <w:iCs w:val="0"/>
          <w:lang w:bidi="he-IL"/>
        </w:rPr>
        <w:t xml:space="preserve">ISBN-10: </w:t>
      </w:r>
      <w:r w:rsidR="007F5900">
        <w:rPr>
          <w:i w:val="0"/>
          <w:iCs w:val="0"/>
          <w:lang w:bidi="he-IL"/>
        </w:rPr>
        <w:t>Paste yours here</w:t>
      </w:r>
    </w:p>
    <w:p w:rsidR="009B429C" w:rsidRDefault="009B429C" w:rsidP="00E9656A"/>
    <w:p w:rsidR="009B429C" w:rsidRDefault="009B429C" w:rsidP="00E9656A">
      <w:pPr>
        <w:sectPr w:rsidR="009B429C" w:rsidSect="00A451F1">
          <w:pgSz w:w="8820" w:h="13140"/>
          <w:pgMar w:top="1440" w:right="1440" w:bottom="1440" w:left="1440" w:header="720" w:footer="720" w:gutter="0"/>
          <w:cols w:space="720"/>
          <w:vAlign w:val="center"/>
          <w:docGrid w:linePitch="360"/>
        </w:sectPr>
      </w:pPr>
    </w:p>
    <w:p w:rsidR="00703461" w:rsidRDefault="002C07E2" w:rsidP="002C17F7">
      <w:pPr>
        <w:pStyle w:val="Picture"/>
      </w:pPr>
      <w:r>
        <w:rPr>
          <w:noProof/>
        </w:rPr>
        <w:drawing>
          <wp:anchor distT="0" distB="0" distL="114300" distR="114300" simplePos="0" relativeHeight="251657216" behindDoc="1" locked="0" layoutInCell="1" allowOverlap="1">
            <wp:simplePos x="0" y="0"/>
            <wp:positionH relativeFrom="column">
              <wp:posOffset>19050</wp:posOffset>
            </wp:positionH>
            <wp:positionV relativeFrom="paragraph">
              <wp:posOffset>-85725</wp:posOffset>
            </wp:positionV>
            <wp:extent cx="3771900" cy="5372100"/>
            <wp:effectExtent l="0" t="0" r="0" b="0"/>
            <wp:wrapNone/>
            <wp:docPr id="7" name="Picture 1" descr="http://upload.wikimedia.org/wikipedia/commons/6/63/Alice_par_John_Tenniel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3/Alice_par_John_Tenniel_0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537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C34" w:rsidRDefault="00391C34" w:rsidP="00391C34"/>
    <w:p w:rsidR="00391C34" w:rsidRDefault="00391C34" w:rsidP="00391C34"/>
    <w:p w:rsidR="00391C34" w:rsidRDefault="00391C34" w:rsidP="00391C34"/>
    <w:p w:rsidR="00391C34" w:rsidRDefault="00391C34" w:rsidP="00391C34"/>
    <w:p w:rsidR="00391C34" w:rsidRDefault="00391C34" w:rsidP="00391C34"/>
    <w:p w:rsidR="00391C34" w:rsidRDefault="00391C34" w:rsidP="00391C34"/>
    <w:p w:rsidR="00391C34" w:rsidRDefault="00391C34" w:rsidP="00391C34"/>
    <w:p w:rsidR="00391C34" w:rsidRDefault="00391C34" w:rsidP="00391C34"/>
    <w:p w:rsidR="00391C34" w:rsidRDefault="00391C34" w:rsidP="00391C34"/>
    <w:p w:rsidR="00391C34" w:rsidRDefault="00391C34" w:rsidP="00391C34"/>
    <w:p w:rsidR="00391C34" w:rsidRDefault="00391C34" w:rsidP="00391C34"/>
    <w:p w:rsidR="00391C34" w:rsidRDefault="00391C34" w:rsidP="00391C34"/>
    <w:p w:rsidR="007F5900" w:rsidRDefault="007F5900" w:rsidP="00391C34"/>
    <w:p w:rsidR="007F5900" w:rsidRDefault="007F5900" w:rsidP="00391C34"/>
    <w:p w:rsidR="00A451F1" w:rsidRDefault="00A451F1" w:rsidP="00A451F1">
      <w:r>
        <w:t xml:space="preserve">This is the beginning of the “Story” section.  </w:t>
      </w:r>
    </w:p>
    <w:p w:rsidR="007F5900" w:rsidRDefault="00A451F1" w:rsidP="00A451F1">
      <w:r>
        <w:t xml:space="preserve">This part has page numbers (the sections before and AFTER this do not; see the note about Section Breaks on page 2).  </w:t>
      </w:r>
      <w:r w:rsidR="007F5900">
        <w:t>If you want text on your first page, you can add it here.  You will have less room if you use a larger picture.  The image on this page floats above the text so you can format your page more tightly if you need to.</w:t>
      </w:r>
    </w:p>
    <w:p w:rsidR="007F5900" w:rsidRDefault="007F5900" w:rsidP="00E9656A">
      <w:r>
        <w:t>Add your page text here and/or more illustrations.</w:t>
      </w:r>
    </w:p>
    <w:p w:rsidR="003C6024" w:rsidRDefault="00E9656A" w:rsidP="00E9656A">
      <w:r w:rsidRPr="00E9656A">
        <w:t xml:space="preserve"> </w:t>
      </w:r>
      <w:r>
        <w:br w:type="page"/>
      </w:r>
    </w:p>
    <w:p w:rsidR="007F5900" w:rsidRDefault="007F5900" w:rsidP="007F5900">
      <w:r>
        <w:t>Add your page text here and/or more illustrations.</w:t>
      </w:r>
    </w:p>
    <w:p w:rsidR="007F5900" w:rsidRDefault="007F5900" w:rsidP="007F5900">
      <w:r w:rsidRPr="00E9656A">
        <w:t xml:space="preserve"> </w:t>
      </w:r>
      <w:r>
        <w:br w:type="page"/>
      </w:r>
    </w:p>
    <w:p w:rsidR="007F5900" w:rsidRDefault="007F5900" w:rsidP="007F5900">
      <w:r>
        <w:t>Add your page text here and/or more illustrations.</w:t>
      </w:r>
    </w:p>
    <w:p w:rsidR="007F5900" w:rsidRDefault="007F5900" w:rsidP="007F5900">
      <w:r>
        <w:t>Look, here’s one!</w:t>
      </w:r>
    </w:p>
    <w:p w:rsidR="007F5900" w:rsidRDefault="007F5900" w:rsidP="007F5900"/>
    <w:p w:rsidR="007F5900" w:rsidRDefault="002C07E2" w:rsidP="007F5900">
      <w:r w:rsidRPr="003C39E9">
        <w:rPr>
          <w:noProof/>
        </w:rPr>
        <w:drawing>
          <wp:inline distT="0" distB="0" distL="0" distR="0">
            <wp:extent cx="3771900" cy="2914650"/>
            <wp:effectExtent l="0" t="0" r="0" b="0"/>
            <wp:docPr id="4" name="Picture 4" descr="http://upload.wikimedia.org/wikipedia/commons/3/36/De_Alice%27s_Abenteuer_im_Wunderland_Carroll_pic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3/36/De_Alice%27s_Abenteuer_im_Wunderland_Carroll_pic_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1900" cy="2914650"/>
                    </a:xfrm>
                    <a:prstGeom prst="rect">
                      <a:avLst/>
                    </a:prstGeom>
                    <a:noFill/>
                    <a:ln>
                      <a:noFill/>
                    </a:ln>
                  </pic:spPr>
                </pic:pic>
              </a:graphicData>
            </a:graphic>
          </wp:inline>
        </w:drawing>
      </w:r>
    </w:p>
    <w:p w:rsidR="007F5900" w:rsidRDefault="007F5900" w:rsidP="007F5900">
      <w:r>
        <w:t>This picture is formatted to sit “In Line” with the text.  It won’t float around and that is sometimes a very good thing.</w:t>
      </w:r>
    </w:p>
    <w:p w:rsidR="007F5900" w:rsidRDefault="007F5900" w:rsidP="007F5900">
      <w:r w:rsidRPr="00E9656A">
        <w:t xml:space="preserve"> </w:t>
      </w:r>
      <w:r>
        <w:br w:type="page"/>
      </w:r>
    </w:p>
    <w:p w:rsidR="007F5900" w:rsidRDefault="002C07E2" w:rsidP="007F5900">
      <w:r>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428625</wp:posOffset>
            </wp:positionV>
            <wp:extent cx="3609975" cy="5715000"/>
            <wp:effectExtent l="0" t="0" r="0" b="0"/>
            <wp:wrapNone/>
            <wp:docPr id="6" name="Picture 7" descr="http://www.bl.uk/onlinegallery/hightours/carroll/carroll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l.uk/onlinegallery/hightours/carroll/carrolll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975" cy="571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0DC5">
        <w:t>One last page with the coolest illustration of all (I like saving the best for last!).</w:t>
      </w:r>
    </w:p>
    <w:p w:rsidR="00CC0DC5" w:rsidRDefault="00CC0DC5" w:rsidP="007F5900"/>
    <w:p w:rsidR="00CC0DC5" w:rsidRDefault="00CC0DC5" w:rsidP="007F5900"/>
    <w:p w:rsidR="00CC0DC5" w:rsidRDefault="00CC0DC5" w:rsidP="007F5900"/>
    <w:p w:rsidR="00CC0DC5" w:rsidRDefault="00CC0DC5" w:rsidP="007F5900"/>
    <w:p w:rsidR="00CC0DC5" w:rsidRDefault="00CC0DC5" w:rsidP="007F5900"/>
    <w:p w:rsidR="00CC0DC5" w:rsidRDefault="00CC0DC5" w:rsidP="007F5900"/>
    <w:p w:rsidR="00CC0DC5" w:rsidRDefault="00CC0DC5" w:rsidP="007F5900"/>
    <w:p w:rsidR="00CC0DC5" w:rsidRDefault="00CC0DC5" w:rsidP="007F5900"/>
    <w:p w:rsidR="00CC0DC5" w:rsidRDefault="00CC0DC5" w:rsidP="007F5900"/>
    <w:p w:rsidR="00CC0DC5" w:rsidRDefault="00CC0DC5" w:rsidP="007F5900"/>
    <w:p w:rsidR="00CC0DC5" w:rsidRDefault="00CC0DC5" w:rsidP="007F5900"/>
    <w:p w:rsidR="00CC0DC5" w:rsidRDefault="00CC0DC5" w:rsidP="007F5900"/>
    <w:p w:rsidR="00CC0DC5" w:rsidRDefault="00CC0DC5" w:rsidP="007F5900"/>
    <w:p w:rsidR="00CC0DC5" w:rsidRDefault="00CC0DC5" w:rsidP="007F5900"/>
    <w:p w:rsidR="00CC0DC5" w:rsidRDefault="00CC0DC5" w:rsidP="007F5900"/>
    <w:p w:rsidR="00CC0DC5" w:rsidRDefault="00CC0DC5" w:rsidP="007F5900"/>
    <w:p w:rsidR="007F5900" w:rsidRDefault="00CC0DC5" w:rsidP="00CC0DC5">
      <w:r>
        <w:t>Even the classics start out as a humble manuscript!</w:t>
      </w:r>
      <w:r w:rsidR="007F5900" w:rsidRPr="00E9656A">
        <w:t xml:space="preserve"> </w:t>
      </w:r>
      <w:r w:rsidR="007F5900">
        <w:br w:type="page"/>
      </w:r>
    </w:p>
    <w:p w:rsidR="00CC0DC5" w:rsidRDefault="00CC0DC5" w:rsidP="007F5900"/>
    <w:p w:rsidR="00CC0DC5" w:rsidRDefault="00CC0DC5" w:rsidP="007F5900"/>
    <w:p w:rsidR="00CC0DC5" w:rsidRDefault="00CC0DC5" w:rsidP="007F5900"/>
    <w:p w:rsidR="00CC0DC5" w:rsidRDefault="00CC0DC5" w:rsidP="007F5900"/>
    <w:p w:rsidR="007F5900" w:rsidRDefault="00CC0DC5" w:rsidP="007F5900">
      <w:r>
        <w:t>I hate to admit it, but this story’s just about done.</w:t>
      </w:r>
    </w:p>
    <w:p w:rsidR="00CC0DC5" w:rsidRDefault="00CC0DC5" w:rsidP="007F5900"/>
    <w:p w:rsidR="00CC0DC5" w:rsidRDefault="00CC0DC5" w:rsidP="007F5900"/>
    <w:p w:rsidR="00CC0DC5" w:rsidRPr="00CC0DC5" w:rsidRDefault="00CC0DC5" w:rsidP="00CC0DC5">
      <w:pPr>
        <w:jc w:val="center"/>
        <w:rPr>
          <w:b/>
          <w:bCs/>
        </w:rPr>
      </w:pPr>
      <w:r w:rsidRPr="00CC0DC5">
        <w:rPr>
          <w:b/>
          <w:bCs/>
        </w:rPr>
        <w:t>THE END</w:t>
      </w:r>
    </w:p>
    <w:p w:rsidR="007F5900" w:rsidRDefault="00CC0DC5" w:rsidP="00CC0DC5">
      <w:pPr>
        <w:jc w:val="center"/>
      </w:pPr>
      <w:r>
        <w:t>(you don’t have to say “THE END” – it’s up to you)</w:t>
      </w:r>
    </w:p>
    <w:p w:rsidR="007F5900" w:rsidRDefault="007F5900" w:rsidP="007F5900"/>
    <w:p w:rsidR="007F5900" w:rsidRDefault="00A451F1" w:rsidP="00A451F1">
      <w:r>
        <w:t>The following line contains the next section break.  This page has a page number, but the next page does not.</w:t>
      </w:r>
    </w:p>
    <w:p w:rsidR="00164E3D" w:rsidRDefault="00164E3D" w:rsidP="00164E3D"/>
    <w:p w:rsidR="00157E9E" w:rsidRDefault="00157E9E" w:rsidP="00E9656A">
      <w:pPr>
        <w:sectPr w:rsidR="00157E9E" w:rsidSect="00157E9E">
          <w:footerReference w:type="default" r:id="rId12"/>
          <w:pgSz w:w="8820" w:h="13140"/>
          <w:pgMar w:top="1440" w:right="1440" w:bottom="1260" w:left="1440" w:header="720" w:footer="540" w:gutter="0"/>
          <w:pgNumType w:start="1"/>
          <w:cols w:space="720"/>
          <w:docGrid w:linePitch="360"/>
        </w:sectPr>
      </w:pPr>
    </w:p>
    <w:p w:rsidR="00E55C50" w:rsidRDefault="00CC0DC5" w:rsidP="00E55C50">
      <w:pPr>
        <w:pStyle w:val="SmallTitles"/>
      </w:pPr>
      <w:r>
        <w:t>About this story</w:t>
      </w:r>
      <w:r w:rsidR="00E55C50">
        <w:t>:</w:t>
      </w:r>
    </w:p>
    <w:p w:rsidR="00A451F1" w:rsidRDefault="00A451F1" w:rsidP="00A451F1">
      <w:r>
        <w:t>This is the “back matter” of your book.  Front and back matter pages are not generally numbered.</w:t>
      </w:r>
    </w:p>
    <w:p w:rsidR="00E55C50" w:rsidRDefault="00A451F1" w:rsidP="00A451F1">
      <w:r>
        <w:t>Y</w:t>
      </w:r>
      <w:r w:rsidR="00CC0DC5">
        <w:t xml:space="preserve">ou can use </w:t>
      </w:r>
      <w:r>
        <w:t xml:space="preserve">this section </w:t>
      </w:r>
      <w:r w:rsidR="00CC0DC5">
        <w:t xml:space="preserve">for </w:t>
      </w:r>
      <w:r>
        <w:t>whatever extra information you want to add to your book.  Whatever is on this page will be automatically centered from top to bottom – if you have a lot of text, it’ll be close to the top.  If you don’t have much, it’ll appear more towards the center.</w:t>
      </w:r>
    </w:p>
    <w:p w:rsidR="00A451F1" w:rsidRDefault="00A451F1" w:rsidP="00A451F1"/>
    <w:p w:rsidR="00B27456" w:rsidRDefault="00CC0DC5" w:rsidP="00E55C50">
      <w:pPr>
        <w:jc w:val="left"/>
        <w:rPr>
          <w:i/>
          <w:iCs/>
          <w:sz w:val="24"/>
          <w:szCs w:val="24"/>
        </w:rPr>
      </w:pPr>
      <w:r w:rsidRPr="00A451F1">
        <w:rPr>
          <w:i/>
          <w:iCs/>
          <w:sz w:val="24"/>
          <w:szCs w:val="24"/>
        </w:rPr>
        <w:t>The seeds of this story were first planted when…</w:t>
      </w:r>
    </w:p>
    <w:p w:rsidR="00E55C50" w:rsidRPr="00A451F1" w:rsidRDefault="00B27456" w:rsidP="00E55C50">
      <w:pPr>
        <w:jc w:val="left"/>
        <w:rPr>
          <w:i/>
          <w:iCs/>
          <w:sz w:val="24"/>
          <w:szCs w:val="24"/>
        </w:rPr>
      </w:pPr>
      <w:r>
        <w:rPr>
          <w:i/>
          <w:iCs/>
          <w:sz w:val="24"/>
          <w:szCs w:val="24"/>
        </w:rPr>
        <w:br w:type="page"/>
      </w:r>
    </w:p>
    <w:p w:rsidR="00B27456" w:rsidRDefault="00B27456" w:rsidP="00B27456">
      <w:pPr>
        <w:pStyle w:val="SmallTitles"/>
      </w:pPr>
      <w:r>
        <w:t>About the author:</w:t>
      </w:r>
    </w:p>
    <w:p w:rsidR="00157E9E" w:rsidRPr="00F76E3F" w:rsidRDefault="002C07E2" w:rsidP="00E9656A">
      <w:pPr>
        <w:pStyle w:val="CentrePoem"/>
        <w:bidi w:val="0"/>
      </w:pPr>
      <w:r w:rsidRPr="003C39E9">
        <w:rPr>
          <w:noProof/>
          <w:lang w:bidi="ar-SA"/>
        </w:rPr>
        <w:drawing>
          <wp:inline distT="0" distB="0" distL="0" distR="0">
            <wp:extent cx="1352550" cy="1828800"/>
            <wp:effectExtent l="0" t="0" r="0" b="0"/>
            <wp:docPr id="5" name="Picture 10" descr="author headshot jennifer macleo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thor headshot jennifer macleo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550" cy="1828800"/>
                    </a:xfrm>
                    <a:prstGeom prst="rect">
                      <a:avLst/>
                    </a:prstGeom>
                    <a:noFill/>
                    <a:ln>
                      <a:noFill/>
                    </a:ln>
                  </pic:spPr>
                </pic:pic>
              </a:graphicData>
            </a:graphic>
          </wp:inline>
        </w:drawing>
      </w:r>
    </w:p>
    <w:p w:rsidR="00157E9E" w:rsidRDefault="00157E9E" w:rsidP="00E9656A">
      <w:pPr>
        <w:pStyle w:val="Notes"/>
      </w:pPr>
    </w:p>
    <w:p w:rsidR="00CC0DC5" w:rsidRDefault="00CC0DC5" w:rsidP="00CC0DC5">
      <w:r>
        <w:t>Swap out my mug and add in your own here!  Don’t forget a few lines of biography.  It’s okay to refer to yourself in the third person.  Brag a little, but not too much.</w:t>
      </w:r>
    </w:p>
    <w:p w:rsidR="004A6915" w:rsidRDefault="00CC0DC5" w:rsidP="004A6915">
      <w:r>
        <w:t>Don’t forget to tell them where to find you</w:t>
      </w:r>
      <w:r w:rsidR="004A6915">
        <w:t>:</w:t>
      </w:r>
    </w:p>
    <w:p w:rsidR="00F65E06" w:rsidRDefault="004C1798" w:rsidP="00CC0DC5">
      <w:pPr>
        <w:jc w:val="center"/>
      </w:pPr>
      <w:hyperlink r:id="rId15" w:history="1">
        <w:r w:rsidR="00CC0DC5" w:rsidRPr="003A4410">
          <w:rPr>
            <w:rStyle w:val="Hyperlink"/>
          </w:rPr>
          <w:t>http://writekidsbooks.org</w:t>
        </w:r>
      </w:hyperlink>
    </w:p>
    <w:p w:rsidR="00CC0DC5" w:rsidRDefault="00CC0DC5" w:rsidP="00CC0DC5">
      <w:pPr>
        <w:jc w:val="center"/>
      </w:pPr>
      <w:r>
        <w:t xml:space="preserve">For help editing and formatting your children’s book, email me directly at </w:t>
      </w:r>
      <w:hyperlink r:id="rId16" w:history="1">
        <w:r w:rsidRPr="003A4410">
          <w:rPr>
            <w:rStyle w:val="Hyperlink"/>
          </w:rPr>
          <w:t>Tzivia@tzivia.com</w:t>
        </w:r>
      </w:hyperlink>
    </w:p>
    <w:p w:rsidR="00CC0DC5" w:rsidRDefault="00B27456" w:rsidP="00CC0DC5">
      <w:pPr>
        <w:jc w:val="center"/>
      </w:pPr>
      <w:r>
        <w:t>Have fun</w:t>
      </w:r>
      <w:r w:rsidR="00CC0DC5">
        <w:t xml:space="preserve"> writing – and formatting – your </w:t>
      </w:r>
      <w:r w:rsidR="00A451F1">
        <w:t>book!</w:t>
      </w:r>
    </w:p>
    <w:p w:rsidR="00A451F1" w:rsidRPr="00A451F1" w:rsidRDefault="00A451F1" w:rsidP="00CC0DC5">
      <w:pPr>
        <w:jc w:val="center"/>
        <w:rPr>
          <w:sz w:val="144"/>
          <w:szCs w:val="144"/>
        </w:rPr>
      </w:pPr>
      <w:r w:rsidRPr="00A451F1">
        <w:rPr>
          <w:sz w:val="144"/>
          <w:szCs w:val="144"/>
        </w:rPr>
        <w:sym w:font="Wingdings" w:char="F04A"/>
      </w:r>
    </w:p>
    <w:sectPr w:rsidR="00A451F1" w:rsidRPr="00A451F1" w:rsidSect="00A451F1">
      <w:footerReference w:type="default" r:id="rId17"/>
      <w:pgSz w:w="8820" w:h="13140"/>
      <w:pgMar w:top="1440" w:right="1440" w:bottom="1267" w:left="1440" w:header="720" w:footer="547" w:gutter="0"/>
      <w:pgNumType w:start="1"/>
      <w:cols w:space="720"/>
      <w:vAlign w:val="cen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F6B" w:rsidRDefault="00992F6B" w:rsidP="00E9656A">
      <w:r>
        <w:separator/>
      </w:r>
    </w:p>
  </w:endnote>
  <w:endnote w:type="continuationSeparator" w:id="0">
    <w:p w:rsidR="00992F6B" w:rsidRDefault="00992F6B" w:rsidP="00E96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1843A8A3-2769-44AC-B4FE-0D5C1EB1F290}"/>
    <w:embedBold r:id="rId2" w:fontKey="{20A83E72-BFD2-472E-A21E-2DF146769294}"/>
    <w:embedItalic r:id="rId3" w:fontKey="{442501A8-E6ED-4AF7-A8D7-15FEF2EBDDC4}"/>
  </w:font>
  <w:font w:name="Arial">
    <w:panose1 w:val="020B0604020202020204"/>
    <w:charset w:val="00"/>
    <w:family w:val="swiss"/>
    <w:pitch w:val="variable"/>
    <w:sig w:usb0="E0002EFF" w:usb1="C000785B" w:usb2="00000009" w:usb3="00000000" w:csb0="000001FF" w:csb1="00000000"/>
    <w:embedRegular r:id="rId4" w:fontKey="{8FACAC0D-25EE-4335-A48B-271171E57421}"/>
    <w:embedBold r:id="rId5" w:fontKey="{9C33F514-A197-45F4-9740-D1F6DC613A00}"/>
    <w:embedItalic r:id="rId6" w:fontKey="{625C78ED-456D-4762-B53C-BD9D105147EA}"/>
  </w:font>
  <w:font w:name="Garamond">
    <w:panose1 w:val="02020404030301010803"/>
    <w:charset w:val="00"/>
    <w:family w:val="roman"/>
    <w:pitch w:val="variable"/>
    <w:sig w:usb0="00000287" w:usb1="00000000" w:usb2="00000000" w:usb3="00000000" w:csb0="0000009F" w:csb1="00000000"/>
    <w:embedRegular r:id="rId7" w:fontKey="{BF184D4A-8161-4FA2-B64A-7190AF29FAD8}"/>
    <w:embedBold r:id="rId8" w:fontKey="{03780AD9-60A5-4945-99CC-E981A6866083}"/>
    <w:embedItalic r:id="rId9" w:fontKey="{093F3AAD-E239-4DC8-882F-C1DEBD2FC68B}"/>
  </w:font>
  <w:font w:name="Times New Roman">
    <w:panose1 w:val="02020603050405020304"/>
    <w:charset w:val="00"/>
    <w:family w:val="roman"/>
    <w:pitch w:val="variable"/>
    <w:sig w:usb0="E0002EFF" w:usb1="C000785B" w:usb2="00000009" w:usb3="00000000" w:csb0="000001FF" w:csb1="00000000"/>
    <w:embedRegular r:id="rId10" w:fontKey="{9C0165B6-47AE-469B-B46B-0144E3916B10}"/>
    <w:embedItalic r:id="rId11" w:fontKey="{23635B9D-9AE6-4BD7-A7EF-F4AE53966B38}"/>
  </w:font>
  <w:font w:name="Blue Highway Linocut">
    <w:altName w:val="Times New Roman"/>
    <w:charset w:val="00"/>
    <w:family w:val="auto"/>
    <w:pitch w:val="variable"/>
    <w:sig w:usb0="00000001" w:usb1="00000000" w:usb2="00000000" w:usb3="00000000" w:csb0="00000193" w:csb1="00000000"/>
  </w:font>
  <w:font w:name="Arimo">
    <w:altName w:val="Arial"/>
    <w:charset w:val="00"/>
    <w:family w:val="swiss"/>
    <w:pitch w:val="variable"/>
    <w:sig w:usb0="00000000" w:usb1="500078FF" w:usb2="00000021" w:usb3="00000000" w:csb0="000001BF" w:csb1="00000000"/>
  </w:font>
  <w:font w:name="Teen">
    <w:altName w:val="Segoe UI Semilight"/>
    <w:charset w:val="00"/>
    <w:family w:val="auto"/>
    <w:pitch w:val="variable"/>
    <w:sig w:usb0="00000001" w:usb1="0000000A" w:usb2="00000000" w:usb3="00000000" w:csb0="00000193" w:csb1="00000000"/>
  </w:font>
  <w:font w:name="Tahoma">
    <w:panose1 w:val="020B0604030504040204"/>
    <w:charset w:val="00"/>
    <w:family w:val="swiss"/>
    <w:pitch w:val="variable"/>
    <w:sig w:usb0="E1002EFF" w:usb1="C000605B" w:usb2="00000029" w:usb3="00000000" w:csb0="000101FF" w:csb1="00000000"/>
    <w:embedRegular r:id="rId12" w:fontKey="{F77B9BE9-752F-4B27-A5CD-125340E270DD}"/>
  </w:font>
  <w:font w:name="Cambria">
    <w:panose1 w:val="02040503050406030204"/>
    <w:charset w:val="00"/>
    <w:family w:val="roman"/>
    <w:pitch w:val="variable"/>
    <w:sig w:usb0="E00006FF" w:usb1="420024FF" w:usb2="02000000" w:usb3="00000000" w:csb0="0000019F" w:csb1="00000000"/>
    <w:embedRegular r:id="rId13" w:fontKey="{ADAA5CC2-1960-4BD6-9B2C-179E0684EBD9}"/>
  </w:font>
  <w:font w:name="Delius">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14" w:fontKey="{84F55B27-8541-43FF-9F53-A11502AFF8AC}"/>
  </w:font>
  <w:font w:name="Calibri Light">
    <w:panose1 w:val="020F0302020204030204"/>
    <w:charset w:val="00"/>
    <w:family w:val="swiss"/>
    <w:pitch w:val="variable"/>
    <w:sig w:usb0="E4002EFF" w:usb1="C000247B" w:usb2="00000009" w:usb3="00000000" w:csb0="000001FF" w:csb1="00000000"/>
    <w:embedRegular r:id="rId15" w:fontKey="{B301705F-9AA8-490D-973B-8B728E85710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52B" w:rsidRDefault="004D252B" w:rsidP="00E9656A">
    <w:pPr>
      <w:jc w:val="center"/>
    </w:pPr>
    <w:r>
      <w:t xml:space="preserve">Page </w:t>
    </w:r>
    <w:r w:rsidR="004C1798">
      <w:fldChar w:fldCharType="begin"/>
    </w:r>
    <w:r w:rsidR="004C1798">
      <w:instrText xml:space="preserve"> PAGE   \* MERGEFORMAT </w:instrText>
    </w:r>
    <w:r w:rsidR="004C1798">
      <w:fldChar w:fldCharType="separate"/>
    </w:r>
    <w:r w:rsidR="002C07E2">
      <w:rPr>
        <w:noProof/>
      </w:rPr>
      <w:t>7</w:t>
    </w:r>
    <w:r w:rsidR="004C1798">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52B" w:rsidRPr="00157E9E" w:rsidRDefault="004D252B" w:rsidP="00E9656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F6B" w:rsidRDefault="00992F6B" w:rsidP="00E9656A">
      <w:r>
        <w:separator/>
      </w:r>
    </w:p>
  </w:footnote>
  <w:footnote w:type="continuationSeparator" w:id="0">
    <w:p w:rsidR="00992F6B" w:rsidRDefault="00992F6B" w:rsidP="00E965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7E2"/>
    <w:rsid w:val="0000276D"/>
    <w:rsid w:val="0001196B"/>
    <w:rsid w:val="00030433"/>
    <w:rsid w:val="00031D73"/>
    <w:rsid w:val="00035883"/>
    <w:rsid w:val="0007037D"/>
    <w:rsid w:val="000B589A"/>
    <w:rsid w:val="000C054D"/>
    <w:rsid w:val="00102356"/>
    <w:rsid w:val="00120F75"/>
    <w:rsid w:val="00125652"/>
    <w:rsid w:val="0015237C"/>
    <w:rsid w:val="00157E9E"/>
    <w:rsid w:val="00164E3D"/>
    <w:rsid w:val="001D61DE"/>
    <w:rsid w:val="001F2C92"/>
    <w:rsid w:val="001F7C53"/>
    <w:rsid w:val="0020478C"/>
    <w:rsid w:val="00206830"/>
    <w:rsid w:val="0021322B"/>
    <w:rsid w:val="00255272"/>
    <w:rsid w:val="002730A3"/>
    <w:rsid w:val="00281287"/>
    <w:rsid w:val="002C07E2"/>
    <w:rsid w:val="002C17F7"/>
    <w:rsid w:val="00313454"/>
    <w:rsid w:val="0037457D"/>
    <w:rsid w:val="00391C34"/>
    <w:rsid w:val="003A3C04"/>
    <w:rsid w:val="003A3C92"/>
    <w:rsid w:val="003C6024"/>
    <w:rsid w:val="003D1B13"/>
    <w:rsid w:val="003D1CBF"/>
    <w:rsid w:val="003D2445"/>
    <w:rsid w:val="003D2EFE"/>
    <w:rsid w:val="003E0F00"/>
    <w:rsid w:val="003E4AF7"/>
    <w:rsid w:val="00433C01"/>
    <w:rsid w:val="004847F8"/>
    <w:rsid w:val="004A6915"/>
    <w:rsid w:val="004C1798"/>
    <w:rsid w:val="004D252B"/>
    <w:rsid w:val="004E7DD4"/>
    <w:rsid w:val="004E7F7C"/>
    <w:rsid w:val="00514047"/>
    <w:rsid w:val="00536FBB"/>
    <w:rsid w:val="00586EFF"/>
    <w:rsid w:val="005A6C50"/>
    <w:rsid w:val="005B39EC"/>
    <w:rsid w:val="005F4794"/>
    <w:rsid w:val="006261D0"/>
    <w:rsid w:val="00660316"/>
    <w:rsid w:val="00685559"/>
    <w:rsid w:val="006974C8"/>
    <w:rsid w:val="006D6038"/>
    <w:rsid w:val="00703461"/>
    <w:rsid w:val="0071692D"/>
    <w:rsid w:val="00735E14"/>
    <w:rsid w:val="00760D83"/>
    <w:rsid w:val="0078240A"/>
    <w:rsid w:val="00791E98"/>
    <w:rsid w:val="007F442E"/>
    <w:rsid w:val="007F5900"/>
    <w:rsid w:val="008713B8"/>
    <w:rsid w:val="0088645F"/>
    <w:rsid w:val="008A51EA"/>
    <w:rsid w:val="008E0F55"/>
    <w:rsid w:val="008E1181"/>
    <w:rsid w:val="008E345A"/>
    <w:rsid w:val="009118B7"/>
    <w:rsid w:val="00936EEC"/>
    <w:rsid w:val="00957053"/>
    <w:rsid w:val="00973A7B"/>
    <w:rsid w:val="0098739C"/>
    <w:rsid w:val="0099217B"/>
    <w:rsid w:val="00992F6B"/>
    <w:rsid w:val="009A31CE"/>
    <w:rsid w:val="009B3F08"/>
    <w:rsid w:val="009B429C"/>
    <w:rsid w:val="009C33ED"/>
    <w:rsid w:val="009D1BED"/>
    <w:rsid w:val="009F2D5D"/>
    <w:rsid w:val="00A2381E"/>
    <w:rsid w:val="00A23B1A"/>
    <w:rsid w:val="00A37D9F"/>
    <w:rsid w:val="00A451F1"/>
    <w:rsid w:val="00A62397"/>
    <w:rsid w:val="00AA031B"/>
    <w:rsid w:val="00AA49F8"/>
    <w:rsid w:val="00AA5282"/>
    <w:rsid w:val="00AC7931"/>
    <w:rsid w:val="00AE0BF7"/>
    <w:rsid w:val="00B27456"/>
    <w:rsid w:val="00B769F1"/>
    <w:rsid w:val="00B80B8F"/>
    <w:rsid w:val="00B81CEB"/>
    <w:rsid w:val="00BA00EC"/>
    <w:rsid w:val="00BD1D30"/>
    <w:rsid w:val="00BE697B"/>
    <w:rsid w:val="00C26095"/>
    <w:rsid w:val="00C360D0"/>
    <w:rsid w:val="00C449C7"/>
    <w:rsid w:val="00C66C8E"/>
    <w:rsid w:val="00C76050"/>
    <w:rsid w:val="00CA1DAD"/>
    <w:rsid w:val="00CC0DC5"/>
    <w:rsid w:val="00D078EB"/>
    <w:rsid w:val="00D273D2"/>
    <w:rsid w:val="00D30C4D"/>
    <w:rsid w:val="00D43822"/>
    <w:rsid w:val="00D45342"/>
    <w:rsid w:val="00D60AB9"/>
    <w:rsid w:val="00D61EC3"/>
    <w:rsid w:val="00DB48A4"/>
    <w:rsid w:val="00DB68D1"/>
    <w:rsid w:val="00DE0A92"/>
    <w:rsid w:val="00DE4A7E"/>
    <w:rsid w:val="00E52BA6"/>
    <w:rsid w:val="00E55C50"/>
    <w:rsid w:val="00E57C38"/>
    <w:rsid w:val="00E60516"/>
    <w:rsid w:val="00E65B45"/>
    <w:rsid w:val="00E76620"/>
    <w:rsid w:val="00E9656A"/>
    <w:rsid w:val="00E9678C"/>
    <w:rsid w:val="00EB400A"/>
    <w:rsid w:val="00ED2B1E"/>
    <w:rsid w:val="00EF1400"/>
    <w:rsid w:val="00EF52E2"/>
    <w:rsid w:val="00F21261"/>
    <w:rsid w:val="00F65E06"/>
    <w:rsid w:val="00F80895"/>
    <w:rsid w:val="00FB2B5B"/>
    <w:rsid w:val="00FC6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42B31C-A8DA-43F1-9684-562222C82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56A"/>
    <w:pPr>
      <w:spacing w:after="200" w:line="276" w:lineRule="auto"/>
      <w:jc w:val="both"/>
    </w:pPr>
    <w:rPr>
      <w:rFonts w:ascii="Garamond" w:hAnsi="Garamon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icture">
    <w:name w:val="Picture"/>
    <w:basedOn w:val="Normal"/>
    <w:link w:val="PictureChar"/>
    <w:qFormat/>
    <w:rsid w:val="00760D83"/>
    <w:pPr>
      <w:jc w:val="center"/>
    </w:pPr>
  </w:style>
  <w:style w:type="paragraph" w:customStyle="1" w:styleId="BookTitle">
    <w:name w:val="BookTitle"/>
    <w:basedOn w:val="Normal"/>
    <w:link w:val="BookTitleChar"/>
    <w:qFormat/>
    <w:rsid w:val="00703461"/>
    <w:pPr>
      <w:jc w:val="center"/>
    </w:pPr>
    <w:rPr>
      <w:rFonts w:ascii="Blue Highway Linocut" w:hAnsi="Blue Highway Linocut" w:cs="Arimo"/>
      <w:sz w:val="124"/>
      <w:szCs w:val="124"/>
    </w:rPr>
  </w:style>
  <w:style w:type="character" w:customStyle="1" w:styleId="PictureChar">
    <w:name w:val="Picture Char"/>
    <w:basedOn w:val="DefaultParagraphFont"/>
    <w:link w:val="Picture"/>
    <w:rsid w:val="00760D83"/>
    <w:rPr>
      <w:rFonts w:ascii="Garamond" w:hAnsi="Garamond"/>
      <w:sz w:val="28"/>
      <w:szCs w:val="28"/>
    </w:rPr>
  </w:style>
  <w:style w:type="paragraph" w:customStyle="1" w:styleId="SmallTitles">
    <w:name w:val="SmallTitles"/>
    <w:basedOn w:val="Normal"/>
    <w:link w:val="SmallTitlesChar"/>
    <w:qFormat/>
    <w:rsid w:val="00703461"/>
    <w:pPr>
      <w:jc w:val="center"/>
    </w:pPr>
    <w:rPr>
      <w:sz w:val="48"/>
      <w:szCs w:val="48"/>
    </w:rPr>
  </w:style>
  <w:style w:type="character" w:customStyle="1" w:styleId="BookTitleChar">
    <w:name w:val="BookTitle Char"/>
    <w:basedOn w:val="DefaultParagraphFont"/>
    <w:link w:val="BookTitle"/>
    <w:rsid w:val="00703461"/>
    <w:rPr>
      <w:rFonts w:ascii="Blue Highway Linocut" w:hAnsi="Blue Highway Linocut" w:cs="Arimo"/>
      <w:sz w:val="124"/>
      <w:szCs w:val="124"/>
    </w:rPr>
  </w:style>
  <w:style w:type="paragraph" w:customStyle="1" w:styleId="Message">
    <w:name w:val="Message"/>
    <w:basedOn w:val="Normal"/>
    <w:link w:val="MessageChar"/>
    <w:qFormat/>
    <w:rsid w:val="00703461"/>
    <w:pPr>
      <w:spacing w:after="0" w:line="240" w:lineRule="auto"/>
    </w:pPr>
    <w:rPr>
      <w:i/>
      <w:iCs/>
      <w:sz w:val="20"/>
      <w:szCs w:val="20"/>
    </w:rPr>
  </w:style>
  <w:style w:type="character" w:customStyle="1" w:styleId="SmallTitlesChar">
    <w:name w:val="SmallTitles Char"/>
    <w:basedOn w:val="DefaultParagraphFont"/>
    <w:link w:val="SmallTitles"/>
    <w:rsid w:val="00703461"/>
    <w:rPr>
      <w:rFonts w:ascii="Garamond" w:hAnsi="Garamond"/>
      <w:sz w:val="48"/>
      <w:szCs w:val="48"/>
    </w:rPr>
  </w:style>
  <w:style w:type="character" w:customStyle="1" w:styleId="MessageChar">
    <w:name w:val="Message Char"/>
    <w:basedOn w:val="DefaultParagraphFont"/>
    <w:link w:val="Message"/>
    <w:rsid w:val="00703461"/>
    <w:rPr>
      <w:rFonts w:ascii="Garamond" w:hAnsi="Garamond"/>
      <w:i/>
      <w:iCs/>
      <w:sz w:val="20"/>
      <w:szCs w:val="20"/>
    </w:rPr>
  </w:style>
  <w:style w:type="paragraph" w:styleId="Header">
    <w:name w:val="header"/>
    <w:basedOn w:val="Normal"/>
    <w:link w:val="HeaderChar"/>
    <w:uiPriority w:val="99"/>
    <w:semiHidden/>
    <w:unhideWhenUsed/>
    <w:rsid w:val="00157E9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57E9E"/>
  </w:style>
  <w:style w:type="paragraph" w:styleId="Footer">
    <w:name w:val="footer"/>
    <w:basedOn w:val="Normal"/>
    <w:link w:val="FooterChar"/>
    <w:uiPriority w:val="99"/>
    <w:unhideWhenUsed/>
    <w:rsid w:val="00157E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E9E"/>
  </w:style>
  <w:style w:type="paragraph" w:customStyle="1" w:styleId="Notes">
    <w:name w:val="Notes"/>
    <w:basedOn w:val="Normal"/>
    <w:link w:val="NotesChar"/>
    <w:qFormat/>
    <w:rsid w:val="00157E9E"/>
    <w:pPr>
      <w:tabs>
        <w:tab w:val="center" w:pos="4680"/>
        <w:tab w:val="right" w:pos="9360"/>
      </w:tabs>
      <w:spacing w:after="0" w:line="240" w:lineRule="auto"/>
    </w:pPr>
    <w:rPr>
      <w:rFonts w:ascii="Teen" w:hAnsi="Teen"/>
      <w:sz w:val="32"/>
      <w:szCs w:val="32"/>
      <w:lang w:bidi="he-IL"/>
    </w:rPr>
  </w:style>
  <w:style w:type="paragraph" w:customStyle="1" w:styleId="Heading">
    <w:name w:val="Heading"/>
    <w:basedOn w:val="Normal"/>
    <w:link w:val="HeadingChar"/>
    <w:qFormat/>
    <w:rsid w:val="00157E9E"/>
    <w:pPr>
      <w:spacing w:after="0" w:line="360" w:lineRule="auto"/>
      <w:jc w:val="center"/>
    </w:pPr>
    <w:rPr>
      <w:rFonts w:ascii="Teen" w:hAnsi="Teen"/>
      <w:sz w:val="48"/>
      <w:szCs w:val="48"/>
    </w:rPr>
  </w:style>
  <w:style w:type="character" w:customStyle="1" w:styleId="NotesChar">
    <w:name w:val="Notes Char"/>
    <w:basedOn w:val="DefaultParagraphFont"/>
    <w:link w:val="Notes"/>
    <w:rsid w:val="00157E9E"/>
    <w:rPr>
      <w:rFonts w:ascii="Teen" w:hAnsi="Teen"/>
      <w:sz w:val="32"/>
      <w:szCs w:val="32"/>
      <w:lang w:bidi="he-IL"/>
    </w:rPr>
  </w:style>
  <w:style w:type="character" w:customStyle="1" w:styleId="HeadingChar">
    <w:name w:val="Heading Char"/>
    <w:basedOn w:val="DefaultParagraphFont"/>
    <w:link w:val="Heading"/>
    <w:rsid w:val="00157E9E"/>
    <w:rPr>
      <w:rFonts w:ascii="Teen" w:hAnsi="Teen"/>
      <w:sz w:val="48"/>
      <w:szCs w:val="48"/>
    </w:rPr>
  </w:style>
  <w:style w:type="paragraph" w:customStyle="1" w:styleId="CentrePoem">
    <w:name w:val="CentrePoem"/>
    <w:basedOn w:val="Normal"/>
    <w:link w:val="CentrePoemChar"/>
    <w:qFormat/>
    <w:rsid w:val="00157E9E"/>
    <w:pPr>
      <w:bidi/>
      <w:spacing w:after="0" w:line="240" w:lineRule="auto"/>
      <w:jc w:val="center"/>
    </w:pPr>
    <w:rPr>
      <w:rFonts w:ascii="Teen" w:hAnsi="Teen"/>
      <w:sz w:val="32"/>
      <w:szCs w:val="32"/>
      <w:lang w:bidi="he-IL"/>
    </w:rPr>
  </w:style>
  <w:style w:type="character" w:customStyle="1" w:styleId="CentrePoemChar">
    <w:name w:val="CentrePoem Char"/>
    <w:basedOn w:val="DefaultParagraphFont"/>
    <w:link w:val="CentrePoem"/>
    <w:rsid w:val="00157E9E"/>
    <w:rPr>
      <w:rFonts w:ascii="Teen" w:hAnsi="Teen"/>
      <w:sz w:val="32"/>
      <w:szCs w:val="32"/>
      <w:lang w:bidi="he-IL"/>
    </w:rPr>
  </w:style>
  <w:style w:type="paragraph" w:styleId="BalloonText">
    <w:name w:val="Balloon Text"/>
    <w:basedOn w:val="Normal"/>
    <w:link w:val="BalloonTextChar"/>
    <w:uiPriority w:val="99"/>
    <w:semiHidden/>
    <w:unhideWhenUsed/>
    <w:rsid w:val="00157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E9E"/>
    <w:rPr>
      <w:rFonts w:ascii="Tahoma" w:hAnsi="Tahoma" w:cs="Tahoma"/>
      <w:sz w:val="16"/>
      <w:szCs w:val="16"/>
    </w:rPr>
  </w:style>
  <w:style w:type="paragraph" w:styleId="Title">
    <w:name w:val="Title"/>
    <w:basedOn w:val="Normal"/>
    <w:next w:val="Normal"/>
    <w:link w:val="TitleChar"/>
    <w:uiPriority w:val="10"/>
    <w:qFormat/>
    <w:rsid w:val="00157E9E"/>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157E9E"/>
    <w:rPr>
      <w:rFonts w:ascii="Cambria" w:eastAsia="Times New Roman" w:hAnsi="Cambria" w:cs="Times New Roman"/>
      <w:color w:val="17365D"/>
      <w:spacing w:val="5"/>
      <w:kern w:val="28"/>
      <w:sz w:val="52"/>
      <w:szCs w:val="52"/>
    </w:rPr>
  </w:style>
  <w:style w:type="paragraph" w:customStyle="1" w:styleId="SmallNorm">
    <w:name w:val="SmallNorm"/>
    <w:basedOn w:val="Normal"/>
    <w:link w:val="SmallNormChar"/>
    <w:qFormat/>
    <w:rsid w:val="00703461"/>
    <w:rPr>
      <w:sz w:val="20"/>
      <w:szCs w:val="20"/>
    </w:rPr>
  </w:style>
  <w:style w:type="character" w:customStyle="1" w:styleId="SmallNormChar">
    <w:name w:val="SmallNorm Char"/>
    <w:basedOn w:val="DefaultParagraphFont"/>
    <w:link w:val="SmallNorm"/>
    <w:rsid w:val="00703461"/>
    <w:rPr>
      <w:rFonts w:ascii="Garamond" w:hAnsi="Garamond"/>
      <w:sz w:val="20"/>
      <w:szCs w:val="20"/>
    </w:rPr>
  </w:style>
  <w:style w:type="paragraph" w:customStyle="1" w:styleId="glossary">
    <w:name w:val="glossary"/>
    <w:basedOn w:val="Normal"/>
    <w:link w:val="glossaryChar"/>
    <w:qFormat/>
    <w:rsid w:val="009D1BED"/>
    <w:pPr>
      <w:spacing w:after="0" w:line="240" w:lineRule="auto"/>
      <w:jc w:val="left"/>
    </w:pPr>
    <w:rPr>
      <w:sz w:val="24"/>
      <w:szCs w:val="24"/>
    </w:rPr>
  </w:style>
  <w:style w:type="character" w:customStyle="1" w:styleId="word">
    <w:name w:val="word"/>
    <w:basedOn w:val="DefaultParagraphFont"/>
    <w:rsid w:val="009D1BED"/>
  </w:style>
  <w:style w:type="character" w:customStyle="1" w:styleId="glossaryChar">
    <w:name w:val="glossary Char"/>
    <w:basedOn w:val="DefaultParagraphFont"/>
    <w:link w:val="glossary"/>
    <w:rsid w:val="009D1BED"/>
    <w:rPr>
      <w:rFonts w:ascii="Garamond" w:hAnsi="Garamond"/>
      <w:sz w:val="24"/>
      <w:szCs w:val="24"/>
    </w:rPr>
  </w:style>
  <w:style w:type="character" w:customStyle="1" w:styleId="st">
    <w:name w:val="st"/>
    <w:basedOn w:val="DefaultParagraphFont"/>
    <w:rsid w:val="009D1BED"/>
  </w:style>
  <w:style w:type="character" w:styleId="Emphasis">
    <w:name w:val="Emphasis"/>
    <w:basedOn w:val="DefaultParagraphFont"/>
    <w:uiPriority w:val="20"/>
    <w:qFormat/>
    <w:rsid w:val="009D1BED"/>
    <w:rPr>
      <w:i/>
      <w:iCs/>
    </w:rPr>
  </w:style>
  <w:style w:type="character" w:styleId="Hyperlink">
    <w:name w:val="Hyperlink"/>
    <w:basedOn w:val="DefaultParagraphFont"/>
    <w:uiPriority w:val="99"/>
    <w:unhideWhenUsed/>
    <w:rsid w:val="004A69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699606">
      <w:bodyDiv w:val="1"/>
      <w:marLeft w:val="0"/>
      <w:marRight w:val="0"/>
      <w:marTop w:val="0"/>
      <w:marBottom w:val="0"/>
      <w:divBdr>
        <w:top w:val="none" w:sz="0" w:space="0" w:color="auto"/>
        <w:left w:val="none" w:sz="0" w:space="0" w:color="auto"/>
        <w:bottom w:val="none" w:sz="0" w:space="0" w:color="auto"/>
        <w:right w:val="none" w:sz="0" w:space="0" w:color="auto"/>
      </w:divBdr>
      <w:divsChild>
        <w:div w:id="729422666">
          <w:marLeft w:val="0"/>
          <w:marRight w:val="0"/>
          <w:marTop w:val="0"/>
          <w:marBottom w:val="0"/>
          <w:divBdr>
            <w:top w:val="none" w:sz="0" w:space="0" w:color="auto"/>
            <w:left w:val="none" w:sz="0" w:space="0" w:color="auto"/>
            <w:bottom w:val="none" w:sz="0" w:space="0" w:color="auto"/>
            <w:right w:val="none" w:sz="0" w:space="0" w:color="auto"/>
          </w:divBdr>
          <w:divsChild>
            <w:div w:id="1139300244">
              <w:marLeft w:val="0"/>
              <w:marRight w:val="0"/>
              <w:marTop w:val="0"/>
              <w:marBottom w:val="0"/>
              <w:divBdr>
                <w:top w:val="none" w:sz="0" w:space="0" w:color="auto"/>
                <w:left w:val="none" w:sz="0" w:space="0" w:color="auto"/>
                <w:bottom w:val="none" w:sz="0" w:space="0" w:color="auto"/>
                <w:right w:val="none" w:sz="0" w:space="0" w:color="auto"/>
              </w:divBdr>
            </w:div>
            <w:div w:id="1664621207">
              <w:marLeft w:val="0"/>
              <w:marRight w:val="0"/>
              <w:marTop w:val="0"/>
              <w:marBottom w:val="0"/>
              <w:divBdr>
                <w:top w:val="none" w:sz="0" w:space="0" w:color="auto"/>
                <w:left w:val="none" w:sz="0" w:space="0" w:color="auto"/>
                <w:bottom w:val="none" w:sz="0" w:space="0" w:color="auto"/>
                <w:right w:val="none" w:sz="0" w:space="0" w:color="auto"/>
              </w:divBdr>
            </w:div>
          </w:divsChild>
        </w:div>
        <w:div w:id="1971082868">
          <w:marLeft w:val="0"/>
          <w:marRight w:val="0"/>
          <w:marTop w:val="0"/>
          <w:marBottom w:val="0"/>
          <w:divBdr>
            <w:top w:val="none" w:sz="0" w:space="0" w:color="auto"/>
            <w:left w:val="none" w:sz="0" w:space="0" w:color="auto"/>
            <w:bottom w:val="none" w:sz="0" w:space="0" w:color="auto"/>
            <w:right w:val="none" w:sz="0" w:space="0" w:color="auto"/>
          </w:divBdr>
          <w:divsChild>
            <w:div w:id="582835914">
              <w:marLeft w:val="0"/>
              <w:marRight w:val="0"/>
              <w:marTop w:val="0"/>
              <w:marBottom w:val="0"/>
              <w:divBdr>
                <w:top w:val="none" w:sz="0" w:space="0" w:color="auto"/>
                <w:left w:val="none" w:sz="0" w:space="0" w:color="auto"/>
                <w:bottom w:val="none" w:sz="0" w:space="0" w:color="auto"/>
                <w:right w:val="none" w:sz="0" w:space="0" w:color="auto"/>
              </w:divBdr>
            </w:div>
            <w:div w:id="1960917787">
              <w:marLeft w:val="0"/>
              <w:marRight w:val="0"/>
              <w:marTop w:val="0"/>
              <w:marBottom w:val="0"/>
              <w:divBdr>
                <w:top w:val="none" w:sz="0" w:space="0" w:color="auto"/>
                <w:left w:val="none" w:sz="0" w:space="0" w:color="auto"/>
                <w:bottom w:val="none" w:sz="0" w:space="0" w:color="auto"/>
                <w:right w:val="none" w:sz="0" w:space="0" w:color="auto"/>
              </w:divBdr>
            </w:div>
            <w:div w:id="2106488133">
              <w:marLeft w:val="0"/>
              <w:marRight w:val="0"/>
              <w:marTop w:val="0"/>
              <w:marBottom w:val="0"/>
              <w:divBdr>
                <w:top w:val="none" w:sz="0" w:space="0" w:color="auto"/>
                <w:left w:val="none" w:sz="0" w:space="0" w:color="auto"/>
                <w:bottom w:val="none" w:sz="0" w:space="0" w:color="auto"/>
                <w:right w:val="none" w:sz="0" w:space="0" w:color="auto"/>
              </w:divBdr>
              <w:divsChild>
                <w:div w:id="873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53350">
      <w:bodyDiv w:val="1"/>
      <w:marLeft w:val="0"/>
      <w:marRight w:val="0"/>
      <w:marTop w:val="0"/>
      <w:marBottom w:val="0"/>
      <w:divBdr>
        <w:top w:val="none" w:sz="0" w:space="0" w:color="auto"/>
        <w:left w:val="none" w:sz="0" w:space="0" w:color="auto"/>
        <w:bottom w:val="none" w:sz="0" w:space="0" w:color="auto"/>
        <w:right w:val="none" w:sz="0" w:space="0" w:color="auto"/>
      </w:divBdr>
      <w:divsChild>
        <w:div w:id="138305084">
          <w:marLeft w:val="0"/>
          <w:marRight w:val="0"/>
          <w:marTop w:val="0"/>
          <w:marBottom w:val="0"/>
          <w:divBdr>
            <w:top w:val="none" w:sz="0" w:space="0" w:color="auto"/>
            <w:left w:val="none" w:sz="0" w:space="0" w:color="auto"/>
            <w:bottom w:val="none" w:sz="0" w:space="0" w:color="auto"/>
            <w:right w:val="none" w:sz="0" w:space="0" w:color="auto"/>
          </w:divBdr>
        </w:div>
      </w:divsChild>
    </w:div>
    <w:div w:id="1903516392">
      <w:bodyDiv w:val="1"/>
      <w:marLeft w:val="0"/>
      <w:marRight w:val="0"/>
      <w:marTop w:val="0"/>
      <w:marBottom w:val="0"/>
      <w:divBdr>
        <w:top w:val="none" w:sz="0" w:space="0" w:color="auto"/>
        <w:left w:val="none" w:sz="0" w:space="0" w:color="auto"/>
        <w:bottom w:val="none" w:sz="0" w:space="0" w:color="auto"/>
        <w:right w:val="none" w:sz="0" w:space="0" w:color="auto"/>
      </w:divBdr>
      <w:divsChild>
        <w:div w:id="1603687493">
          <w:marLeft w:val="0"/>
          <w:marRight w:val="0"/>
          <w:marTop w:val="0"/>
          <w:marBottom w:val="0"/>
          <w:divBdr>
            <w:top w:val="none" w:sz="0" w:space="0" w:color="auto"/>
            <w:left w:val="none" w:sz="0" w:space="0" w:color="auto"/>
            <w:bottom w:val="none" w:sz="0" w:space="0" w:color="auto"/>
            <w:right w:val="none" w:sz="0" w:space="0" w:color="auto"/>
          </w:divBdr>
        </w:div>
      </w:divsChild>
    </w:div>
    <w:div w:id="1978563681">
      <w:bodyDiv w:val="1"/>
      <w:marLeft w:val="0"/>
      <w:marRight w:val="0"/>
      <w:marTop w:val="0"/>
      <w:marBottom w:val="0"/>
      <w:divBdr>
        <w:top w:val="none" w:sz="0" w:space="0" w:color="auto"/>
        <w:left w:val="none" w:sz="0" w:space="0" w:color="auto"/>
        <w:bottom w:val="none" w:sz="0" w:space="0" w:color="auto"/>
        <w:right w:val="none" w:sz="0" w:space="0" w:color="auto"/>
      </w:divBdr>
      <w:divsChild>
        <w:div w:id="138617464">
          <w:marLeft w:val="0"/>
          <w:marRight w:val="0"/>
          <w:marTop w:val="0"/>
          <w:marBottom w:val="0"/>
          <w:divBdr>
            <w:top w:val="none" w:sz="0" w:space="0" w:color="auto"/>
            <w:left w:val="none" w:sz="0" w:space="0" w:color="auto"/>
            <w:bottom w:val="none" w:sz="0" w:space="0" w:color="auto"/>
            <w:right w:val="none" w:sz="0" w:space="0" w:color="auto"/>
          </w:divBdr>
          <w:divsChild>
            <w:div w:id="274755253">
              <w:marLeft w:val="0"/>
              <w:marRight w:val="0"/>
              <w:marTop w:val="0"/>
              <w:marBottom w:val="0"/>
              <w:divBdr>
                <w:top w:val="none" w:sz="0" w:space="0" w:color="auto"/>
                <w:left w:val="none" w:sz="0" w:space="0" w:color="auto"/>
                <w:bottom w:val="none" w:sz="0" w:space="0" w:color="auto"/>
                <w:right w:val="none" w:sz="0" w:space="0" w:color="auto"/>
              </w:divBdr>
            </w:div>
            <w:div w:id="499850129">
              <w:marLeft w:val="0"/>
              <w:marRight w:val="0"/>
              <w:marTop w:val="0"/>
              <w:marBottom w:val="0"/>
              <w:divBdr>
                <w:top w:val="none" w:sz="0" w:space="0" w:color="auto"/>
                <w:left w:val="none" w:sz="0" w:space="0" w:color="auto"/>
                <w:bottom w:val="none" w:sz="0" w:space="0" w:color="auto"/>
                <w:right w:val="none" w:sz="0" w:space="0" w:color="auto"/>
              </w:divBdr>
            </w:div>
            <w:div w:id="1330136105">
              <w:marLeft w:val="0"/>
              <w:marRight w:val="0"/>
              <w:marTop w:val="0"/>
              <w:marBottom w:val="0"/>
              <w:divBdr>
                <w:top w:val="none" w:sz="0" w:space="0" w:color="auto"/>
                <w:left w:val="none" w:sz="0" w:space="0" w:color="auto"/>
                <w:bottom w:val="none" w:sz="0" w:space="0" w:color="auto"/>
                <w:right w:val="none" w:sz="0" w:space="0" w:color="auto"/>
              </w:divBdr>
              <w:divsChild>
                <w:div w:id="7857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7191">
          <w:marLeft w:val="0"/>
          <w:marRight w:val="0"/>
          <w:marTop w:val="0"/>
          <w:marBottom w:val="0"/>
          <w:divBdr>
            <w:top w:val="none" w:sz="0" w:space="0" w:color="auto"/>
            <w:left w:val="none" w:sz="0" w:space="0" w:color="auto"/>
            <w:bottom w:val="none" w:sz="0" w:space="0" w:color="auto"/>
            <w:right w:val="none" w:sz="0" w:space="0" w:color="auto"/>
          </w:divBdr>
          <w:divsChild>
            <w:div w:id="628515439">
              <w:marLeft w:val="0"/>
              <w:marRight w:val="0"/>
              <w:marTop w:val="0"/>
              <w:marBottom w:val="0"/>
              <w:divBdr>
                <w:top w:val="none" w:sz="0" w:space="0" w:color="auto"/>
                <w:left w:val="none" w:sz="0" w:space="0" w:color="auto"/>
                <w:bottom w:val="none" w:sz="0" w:space="0" w:color="auto"/>
                <w:right w:val="none" w:sz="0" w:space="0" w:color="auto"/>
              </w:divBdr>
            </w:div>
            <w:div w:id="14834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mailto:Tzivia@tzivia.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mailto:Tzivia@tzivia.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writekidsbooks.org"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emplate6x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Template6x9</Template>
  <TotalTime>11</TotalTime>
  <Pages>12</Pages>
  <Words>468</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CharactersWithSpaces>
  <SharedDoc>false</SharedDoc>
  <HLinks>
    <vt:vector size="18" baseType="variant">
      <vt:variant>
        <vt:i4>3473426</vt:i4>
      </vt:variant>
      <vt:variant>
        <vt:i4>6</vt:i4>
      </vt:variant>
      <vt:variant>
        <vt:i4>0</vt:i4>
      </vt:variant>
      <vt:variant>
        <vt:i4>5</vt:i4>
      </vt:variant>
      <vt:variant>
        <vt:lpwstr>mailto:Tzivia@tzivia.com</vt:lpwstr>
      </vt:variant>
      <vt:variant>
        <vt:lpwstr/>
      </vt:variant>
      <vt:variant>
        <vt:i4>3997814</vt:i4>
      </vt:variant>
      <vt:variant>
        <vt:i4>3</vt:i4>
      </vt:variant>
      <vt:variant>
        <vt:i4>0</vt:i4>
      </vt:variant>
      <vt:variant>
        <vt:i4>5</vt:i4>
      </vt:variant>
      <vt:variant>
        <vt:lpwstr>http://writekidsbooks.org/</vt:lpwstr>
      </vt:variant>
      <vt:variant>
        <vt:lpwstr/>
      </vt:variant>
      <vt:variant>
        <vt:i4>3473426</vt:i4>
      </vt:variant>
      <vt:variant>
        <vt:i4>0</vt:i4>
      </vt:variant>
      <vt:variant>
        <vt:i4>0</vt:i4>
      </vt:variant>
      <vt:variant>
        <vt:i4>5</vt:i4>
      </vt:variant>
      <vt:variant>
        <vt:lpwstr>mailto:Tzivia@tzivia.com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zminkows</dc:creator>
  <cp:keywords/>
  <cp:lastModifiedBy>USER</cp:lastModifiedBy>
  <cp:revision>1</cp:revision>
  <cp:lastPrinted>2014-03-17T08:58:00Z</cp:lastPrinted>
  <dcterms:created xsi:type="dcterms:W3CDTF">2022-07-10T06:32:00Z</dcterms:created>
  <dcterms:modified xsi:type="dcterms:W3CDTF">2022-07-10T06:43:00Z</dcterms:modified>
</cp:coreProperties>
</file>