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Default="003D1B7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40DA79E" wp14:editId="5E5DC57D">
                      <wp:extent cx="1810385" cy="1810385"/>
                      <wp:effectExtent l="0" t="0" r="0" b="0"/>
                      <wp:docPr id="3" name="Oval 3" descr="woman's headsho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C3F0A" w:rsidRPr="00D522CC" w:rsidRDefault="00D522CC" w:rsidP="00DC3F0A">
                                  <w:pPr>
                                    <w:jc w:val="center"/>
                                    <w:rPr>
                                      <w:color w:val="FF0000"/>
                                      <w:sz w:val="36"/>
                                    </w:rPr>
                                  </w:pPr>
                                  <w:r w:rsidRPr="00D522CC">
                                    <w:rPr>
                                      <w:color w:val="FF0000"/>
                                      <w:sz w:val="36"/>
                                    </w:rPr>
                                    <w:t>PERSONAL LOGO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0DA79E" id="Oval 3" o:spid="_x0000_s1026" alt="woman's headshot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" stroked="f" strokeweight="1pt">
                      <v:fill r:id="rId11" o:title="woman's headshot" recolor="t" rotate="t" type="frame"/>
                      <v:stroke joinstyle="miter"/>
                      <v:textbox>
                        <w:txbxContent>
                          <w:p w:rsidR="00DC3F0A" w:rsidRPr="00D522CC" w:rsidRDefault="00D522CC" w:rsidP="00DC3F0A">
                            <w:pPr>
                              <w:jc w:val="center"/>
                              <w:rPr>
                                <w:color w:val="FF0000"/>
                                <w:sz w:val="36"/>
                              </w:rPr>
                            </w:pPr>
                            <w:r w:rsidRPr="00D522CC">
                              <w:rPr>
                                <w:color w:val="FF0000"/>
                                <w:sz w:val="36"/>
                              </w:rPr>
                              <w:t>PERSONAL LOGO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310F17" w:rsidRDefault="00D522CC" w:rsidP="00D522CC">
            <w:pPr>
              <w:pStyle w:val="Title"/>
            </w:pPr>
            <w:r>
              <w:t>[</w:t>
            </w:r>
            <w:r w:rsidRPr="00D522CC">
              <w:t>personal letterhead</w:t>
            </w:r>
            <w:r>
              <w:t>]</w:t>
            </w:r>
            <w:r w:rsidR="003D1B71" w:rsidRPr="00310F17">
              <w:br/>
            </w:r>
          </w:p>
        </w:tc>
      </w:tr>
      <w:tr w:rsidR="003D1B71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D522CC" w:rsidRDefault="00D522CC" w:rsidP="00D522CC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Product</w:t>
            </w:r>
          </w:p>
          <w:p w:rsidR="00D522CC" w:rsidRDefault="00D522CC" w:rsidP="00D522CC">
            <w:pPr>
              <w:pStyle w:val="ListParagraph"/>
              <w:numPr>
                <w:ilvl w:val="0"/>
                <w:numId w:val="4"/>
              </w:numPr>
            </w:pPr>
            <w:r>
              <w:t>T</w:t>
            </w:r>
          </w:p>
          <w:p w:rsidR="00D522CC" w:rsidRDefault="00D522CC" w:rsidP="00D522CC">
            <w:pPr>
              <w:pStyle w:val="ListParagraph"/>
              <w:numPr>
                <w:ilvl w:val="0"/>
                <w:numId w:val="4"/>
              </w:numPr>
            </w:pPr>
            <w:r>
              <w:t>T</w:t>
            </w:r>
          </w:p>
          <w:p w:rsidR="00D522CC" w:rsidRPr="00D522CC" w:rsidRDefault="00D522CC" w:rsidP="00D522CC">
            <w:pPr>
              <w:pStyle w:val="ListParagraph"/>
              <w:numPr>
                <w:ilvl w:val="0"/>
                <w:numId w:val="4"/>
              </w:numPr>
            </w:pPr>
          </w:p>
          <w:p w:rsidR="003D1B71" w:rsidRPr="00740017" w:rsidRDefault="003D1B71" w:rsidP="00AC6C7E">
            <w:pPr>
              <w:rPr>
                <w:rFonts w:ascii="Calibri" w:hAnsi="Calibri" w:cs="Calibri"/>
              </w:rPr>
            </w:pPr>
          </w:p>
          <w:p w:rsidR="003D1B71" w:rsidRPr="00E572D6" w:rsidRDefault="00D522CC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Details</w:t>
            </w:r>
          </w:p>
          <w:p w:rsidR="00D522CC" w:rsidRDefault="00D522CC" w:rsidP="00AC6C7E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</w:t>
            </w:r>
          </w:p>
          <w:p w:rsidR="00D522CC" w:rsidRDefault="00D522CC" w:rsidP="00AC6C7E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</w:t>
            </w:r>
          </w:p>
          <w:p w:rsidR="00D522CC" w:rsidRDefault="00D522CC" w:rsidP="00D522CC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Calibri" w:hAnsi="Calibri" w:cs="Calibri"/>
              </w:rPr>
            </w:pPr>
          </w:p>
          <w:p w:rsidR="00D522CC" w:rsidRDefault="00D522CC" w:rsidP="00D522CC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Calibri" w:hAnsi="Calibri" w:cs="Calibri"/>
              </w:rPr>
            </w:pPr>
          </w:p>
          <w:p w:rsidR="00D522CC" w:rsidRDefault="00D522CC" w:rsidP="00D522CC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Calibri" w:hAnsi="Calibri" w:cs="Calibri"/>
              </w:rPr>
            </w:pPr>
          </w:p>
          <w:p w:rsidR="00D522CC" w:rsidRDefault="00D522CC" w:rsidP="00D522CC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Calibri" w:hAnsi="Calibri" w:cs="Calibri"/>
              </w:rPr>
            </w:pPr>
          </w:p>
          <w:p w:rsidR="00D522CC" w:rsidRDefault="00D522CC" w:rsidP="00D522CC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Calibri" w:hAnsi="Calibri" w:cs="Calibri"/>
              </w:rPr>
            </w:pPr>
          </w:p>
          <w:p w:rsidR="00D522CC" w:rsidRDefault="00D522CC" w:rsidP="00D522CC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Calibri" w:hAnsi="Calibri" w:cs="Calibri"/>
              </w:rPr>
            </w:pPr>
          </w:p>
          <w:p w:rsidR="00D522CC" w:rsidRDefault="00D522CC" w:rsidP="00D522CC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Calibri" w:hAnsi="Calibri" w:cs="Calibri"/>
              </w:rPr>
            </w:pPr>
          </w:p>
          <w:p w:rsidR="00D522CC" w:rsidRDefault="00D522CC" w:rsidP="00D522CC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Calibri" w:hAnsi="Calibri" w:cs="Calibri"/>
              </w:rPr>
            </w:pPr>
          </w:p>
          <w:p w:rsidR="00D522CC" w:rsidRDefault="00D522CC" w:rsidP="00D522CC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Calibri" w:hAnsi="Calibri" w:cs="Calibri"/>
              </w:rPr>
            </w:pPr>
          </w:p>
          <w:p w:rsidR="00D522CC" w:rsidRDefault="00D522CC" w:rsidP="00D522CC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Calibri" w:hAnsi="Calibri" w:cs="Calibri"/>
              </w:rPr>
            </w:pPr>
          </w:p>
          <w:p w:rsidR="00D522CC" w:rsidRDefault="00D522CC" w:rsidP="00D522CC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Calibri" w:hAnsi="Calibri" w:cs="Calibri"/>
              </w:rPr>
            </w:pPr>
          </w:p>
          <w:p w:rsidR="00D522CC" w:rsidRDefault="00D522CC" w:rsidP="00D522CC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Calibri" w:hAnsi="Calibri" w:cs="Calibri"/>
              </w:rPr>
            </w:pPr>
            <w:bookmarkStart w:id="0" w:name="_GoBack"/>
            <w:bookmarkEnd w:id="0"/>
          </w:p>
          <w:p w:rsidR="003D1B71" w:rsidRPr="0056708E" w:rsidRDefault="003D1B71" w:rsidP="00D522CC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D1B71" w:rsidTr="003D1B71">
        <w:trPr>
          <w:trHeight w:val="1164"/>
        </w:trPr>
        <w:tc>
          <w:tcPr>
            <w:tcW w:w="720" w:type="dxa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90471" w:rsidRDefault="003D1B71" w:rsidP="00222466"/>
        </w:tc>
      </w:tr>
      <w:tr w:rsidR="003D1B71" w:rsidTr="003D1B71">
        <w:trPr>
          <w:trHeight w:val="54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F6B933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uOHe9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02431E" w:rsidP="00380FD1">
            <w:pPr>
              <w:pStyle w:val="Information"/>
            </w:pPr>
            <w:sdt>
              <w:sdtPr>
                <w:id w:val="1645700282"/>
                <w:placeholder>
                  <w:docPart w:val="AE06C12D5D7F4E0C865B5651BE4F8CD8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380FD1">
                  <w:t>[Your Address]</w:t>
                </w:r>
              </w:sdtContent>
            </w:sdt>
          </w:p>
          <w:p w:rsidR="003D1B71" w:rsidRPr="00380FD1" w:rsidRDefault="0002431E" w:rsidP="00380FD1">
            <w:pPr>
              <w:pStyle w:val="Information"/>
            </w:pPr>
            <w:sdt>
              <w:sdtPr>
                <w:id w:val="-798381348"/>
                <w:placeholder>
                  <w:docPart w:val="F5D8C3AB0EF04ABD990AC6BDBF6495D4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380FD1">
                  <w:t>[City, ST ZIP Code]</w:t>
                </w:r>
              </w:sdtContent>
            </w:sdt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24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0B2606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Tt/9z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02431E" w:rsidP="00380FD1">
            <w:pPr>
              <w:pStyle w:val="Information"/>
            </w:pPr>
            <w:sdt>
              <w:sdtPr>
                <w:id w:val="1701595270"/>
                <w:placeholder>
                  <w:docPart w:val="133690DDE90F43EF950D850D67A7B004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380FD1">
                  <w:t>[Your Phone]</w:t>
                </w:r>
              </w:sdtContent>
            </w:sdt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897184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OT3Cn2FTzwsWFa0BJN6rC&#10;9oqTUIm2dk6Ju1otS2BaaTlBVW4oVCqSXKwXhphL7+QYTf2QA7K4MC40iZPp14uBatcE+yuuhx1L&#10;aSCdYEcrOtAoJOgvXT1bg2mAa9SbuBqi5/BPWvRcXTbdDnUyGRzPPRfLYsZBYrovWgPiFOQwbanO&#10;lxRT27OXFVuWT4yK0KOW01yXKO7r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ni2FL66vtpqXF+hwJ2koHS8QKlCYmddVWia8&#10;T0OOwAlYTGvJgCBIgRmWcSthsLngyLk+lpQSaY691ifRhCYcWprqJFCH/jYXy7US3LSlR5BJgHnm&#10;h4SCSvyW6NtDtJMJDItPQ01MPUqwZy4W3ybBHvOQS9GT/S2exWT9ZvNixFtEEFchxmIH+mmtBSIf&#10;69iV5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Sku3iTSf5F4tkcIOS&#10;qnxD2esE4tI0w2ZCGqRCei19BsHOmjlfTirzjuOqYzJeex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c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F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hdG23IhuW7oOJEIaCywTK+lz9BEbKGUZkHKZ1J+wFJ67VK/WCqA&#10;QqwDGWrtGlx3bQIJSRIYFJpvJOyd+kwqg4S6LomiS9XimE2GsEhx4SBI00QREkimOcsgGo+tVqu8&#10;LNcvjOXFaucLtENv0UvjAampWgxnhFZ6yqJgcKtcYEhotGW/CkfahpjHQYNr2Bhk+sPSu6QHPlfS&#10;UV6QIZF2Ue9cEkJSgZJ+D6cQwNKDzLCTVRUKfp7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FQDQkR8eZwaEcZCJQelE+oFVJwE2qIrpS5VhPNUaUkzWRNhSxUD3j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7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02431E" w:rsidP="00380FD1">
            <w:pPr>
              <w:pStyle w:val="Information"/>
            </w:pPr>
            <w:sdt>
              <w:sdtPr>
                <w:id w:val="-1997099910"/>
                <w:placeholder>
                  <w:docPart w:val="84C4A37ACF5A4A3187E85344F48797FA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380FD1">
                  <w:t>[Your Email]</w:t>
                </w:r>
              </w:sdtContent>
            </w:sdt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74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>
                                <a:extLst/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BF222D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JT3Cn2FTzwsWFa0BJN6rC&#10;9oqTUIm2dk6Ju1otS2BaaTlBVW4oVCqSXKwXhphL7+QYTf2QA7K4MC40iZPp14uBatcE+yuuhx1L&#10;aSCdYEcrOtAoJOgvXT1bg2mAa9SbuBqi5/BPWvRSXTbdDnUyGRzPPRfLYsZBYrovWgPiFOQwbanO&#10;1xRT27PXFVuWT4yK0KOW01yXKO7b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XiyFr66vtprXF+hwJ2koHS8QKlCYmbdVWia8&#10;T0OOwAlYTGvJgCBIgRmWcSthsLngyLk+lpQSaY691ifRhCYcWprqJFCH/jYXy7US3LSlR5BJgHnm&#10;h4SCSvyW6NtDtJMJDItPQ01MPUqwZy4W3ybBHvOQS9GT/S2exWT9ZvNixFtEEFchxmIH+mmtBSIf&#10;69iVl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aku3iTSf5F4tkcIOS&#10;qnxD2esE4tI0w2ZCGqRCei19BsHOmjlfTirzjuOqYzLeeh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S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V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ldG23IhuW7oOJEIaCywTK+lz9BEbKGUZkHKZ1J+wFJ67VK/WCqA&#10;QqwDGWrtGlx3bQIJSRIYFJpvJOyd+kwqg4S6LomiS9XimE2GsEhx4SBI00QREkimOcsgGo+tVqu8&#10;LNevjOXFaucLtENv0UvjAampWgxnhFZ6yqJgcKtcYEhotGW/CkfahpjHQYNr2Bhk+sPSu6QHvlTS&#10;UV6QIZF2Ue9cEkJSgZJ+D6cQwNKDzLCTVRUKfpn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DQDQkR8eZwaEcZCJQelU+oFVJwE2qIrpS5VhPNUaUkzWRNhSxUL3g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9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id w:val="994223924"/>
            <w:placeholder>
              <w:docPart w:val="1650F92E57AA4B6FA1C6FBA80C7FCF7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2" w:type="dxa"/>
                <w:vAlign w:val="center"/>
              </w:tcPr>
              <w:p w:rsidR="003D1B71" w:rsidRPr="00380FD1" w:rsidRDefault="003D1B71" w:rsidP="00380FD1">
                <w:pPr>
                  <w:pStyle w:val="Information"/>
                </w:pPr>
                <w:r>
                  <w:t>[</w:t>
                </w:r>
                <w:r w:rsidRPr="00380FD1">
                  <w:rPr>
                    <w:rStyle w:val="PlaceholderText"/>
                    <w:color w:val="666666" w:themeColor="accent4"/>
                  </w:rPr>
                  <w:t>Your Website</w:t>
                </w:r>
                <w:r>
                  <w:rPr>
                    <w:rStyle w:val="PlaceholderText"/>
                    <w:color w:val="666666" w:themeColor="accent4"/>
                  </w:rPr>
                  <w:t>]</w:t>
                </w:r>
              </w:p>
            </w:tc>
          </w:sdtContent>
        </w:sdt>
        <w:tc>
          <w:tcPr>
            <w:tcW w:w="423" w:type="dxa"/>
            <w:vMerge/>
          </w:tcPr>
          <w:p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2448"/>
        </w:trPr>
        <w:tc>
          <w:tcPr>
            <w:tcW w:w="720" w:type="dxa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:rsidR="003D1B71" w:rsidRDefault="003D1B71" w:rsidP="00222466"/>
        </w:tc>
        <w:tc>
          <w:tcPr>
            <w:tcW w:w="6607" w:type="dxa"/>
            <w:vMerge/>
          </w:tcPr>
          <w:p w:rsidR="003D1B71" w:rsidRDefault="003D1B71" w:rsidP="00222466"/>
        </w:tc>
      </w:tr>
    </w:tbl>
    <w:p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20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431E" w:rsidRDefault="0002431E" w:rsidP="00590471">
      <w:r>
        <w:separator/>
      </w:r>
    </w:p>
  </w:endnote>
  <w:endnote w:type="continuationSeparator" w:id="0">
    <w:p w:rsidR="0002431E" w:rsidRDefault="0002431E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431E" w:rsidRDefault="0002431E" w:rsidP="00590471">
      <w:r>
        <w:separator/>
      </w:r>
    </w:p>
  </w:footnote>
  <w:footnote w:type="continuationSeparator" w:id="0">
    <w:p w:rsidR="0002431E" w:rsidRDefault="0002431E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7AC38A4D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B4D7A1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w6H7MsGAG/h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0B27D4"/>
    <w:multiLevelType w:val="hybridMultilevel"/>
    <w:tmpl w:val="3306D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2CC"/>
    <w:rsid w:val="0002431E"/>
    <w:rsid w:val="00060042"/>
    <w:rsid w:val="0008685D"/>
    <w:rsid w:val="00090860"/>
    <w:rsid w:val="00112FD7"/>
    <w:rsid w:val="00150ABD"/>
    <w:rsid w:val="001946FC"/>
    <w:rsid w:val="00222466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65C77"/>
    <w:rsid w:val="0056708E"/>
    <w:rsid w:val="005801E5"/>
    <w:rsid w:val="00590471"/>
    <w:rsid w:val="005D01FA"/>
    <w:rsid w:val="00653E17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522CC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7E2CA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lue%20spher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E06C12D5D7F4E0C865B5651BE4F8C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FCE699-D479-444C-A1CB-CEB4304F42BE}"/>
      </w:docPartPr>
      <w:docPartBody>
        <w:p w:rsidR="00000000" w:rsidRDefault="009D7E94">
          <w:pPr>
            <w:pStyle w:val="AE06C12D5D7F4E0C865B5651BE4F8CD8"/>
          </w:pPr>
          <w:r w:rsidRPr="00380FD1">
            <w:t>[Your Address]</w:t>
          </w:r>
        </w:p>
      </w:docPartBody>
    </w:docPart>
    <w:docPart>
      <w:docPartPr>
        <w:name w:val="F5D8C3AB0EF04ABD990AC6BDBF649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36B4B-EADB-4D5D-927C-F70B6F9A2321}"/>
      </w:docPartPr>
      <w:docPartBody>
        <w:p w:rsidR="00000000" w:rsidRDefault="009D7E94">
          <w:pPr>
            <w:pStyle w:val="F5D8C3AB0EF04ABD990AC6BDBF6495D4"/>
          </w:pPr>
          <w:r w:rsidRPr="00380FD1">
            <w:t>[City, ST ZIP Code]</w:t>
          </w:r>
        </w:p>
      </w:docPartBody>
    </w:docPart>
    <w:docPart>
      <w:docPartPr>
        <w:name w:val="133690DDE90F43EF950D850D67A7B0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4C4267-7D64-449A-AA3C-CCA212201253}"/>
      </w:docPartPr>
      <w:docPartBody>
        <w:p w:rsidR="00000000" w:rsidRDefault="009D7E94">
          <w:pPr>
            <w:pStyle w:val="133690DDE90F43EF950D850D67A7B004"/>
          </w:pPr>
          <w:r w:rsidRPr="00380FD1">
            <w:t>[Your Phone]</w:t>
          </w:r>
        </w:p>
      </w:docPartBody>
    </w:docPart>
    <w:docPart>
      <w:docPartPr>
        <w:name w:val="84C4A37ACF5A4A3187E85344F48797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A96BBC-AE9B-49B1-82BE-DB24CFC23DA8}"/>
      </w:docPartPr>
      <w:docPartBody>
        <w:p w:rsidR="00000000" w:rsidRDefault="009D7E94">
          <w:pPr>
            <w:pStyle w:val="84C4A37ACF5A4A3187E85344F48797FA"/>
          </w:pPr>
          <w:r w:rsidRPr="00380FD1">
            <w:t>[Your Email]</w:t>
          </w:r>
        </w:p>
      </w:docPartBody>
    </w:docPart>
    <w:docPart>
      <w:docPartPr>
        <w:name w:val="1650F92E57AA4B6FA1C6FBA80C7FCF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4FBB3A-CF5B-432C-AF7D-32753EE37803}"/>
      </w:docPartPr>
      <w:docPartBody>
        <w:p w:rsidR="00000000" w:rsidRDefault="009D7E94">
          <w:pPr>
            <w:pStyle w:val="1650F92E57AA4B6FA1C6FBA80C7FCF70"/>
          </w:pPr>
          <w:r>
            <w:t>[</w:t>
          </w:r>
          <w:r w:rsidRPr="00380FD1">
            <w:rPr>
              <w:rStyle w:val="PlaceholderText"/>
              <w:color w:val="FFC000" w:themeColor="accent4"/>
            </w:rPr>
            <w:t>Your Website</w:t>
          </w:r>
          <w:r>
            <w:rPr>
              <w:rStyle w:val="PlaceholderText"/>
              <w:color w:val="FFC000" w:themeColor="accent4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E94"/>
    <w:rsid w:val="009D7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1D3FF06BA23438F8179769BC0EFB957">
    <w:name w:val="71D3FF06BA23438F8179769BC0EFB957"/>
  </w:style>
  <w:style w:type="paragraph" w:customStyle="1" w:styleId="8DC3415377384ED0AFC49EB9789C6D85">
    <w:name w:val="8DC3415377384ED0AFC49EB9789C6D85"/>
  </w:style>
  <w:style w:type="paragraph" w:customStyle="1" w:styleId="F3F399BF2EFF4C678D0341A281C9A1B1">
    <w:name w:val="F3F399BF2EFF4C678D0341A281C9A1B1"/>
  </w:style>
  <w:style w:type="paragraph" w:customStyle="1" w:styleId="08AEE5E8214A45128575A7160CF787CF">
    <w:name w:val="08AEE5E8214A45128575A7160CF787CF"/>
  </w:style>
  <w:style w:type="paragraph" w:customStyle="1" w:styleId="AE337F8504DB432DB784E306861CE9A9">
    <w:name w:val="AE337F8504DB432DB784E306861CE9A9"/>
  </w:style>
  <w:style w:type="paragraph" w:customStyle="1" w:styleId="5CBB0EAF8F6B4DA5A2A452FDB1952B15">
    <w:name w:val="5CBB0EAF8F6B4DA5A2A452FDB1952B15"/>
  </w:style>
  <w:style w:type="paragraph" w:customStyle="1" w:styleId="98BD041856E14447AC03C88453BB97DC">
    <w:name w:val="98BD041856E14447AC03C88453BB97DC"/>
  </w:style>
  <w:style w:type="paragraph" w:customStyle="1" w:styleId="B4CC15E90EF44CD3BE4178B81C0E10E9">
    <w:name w:val="B4CC15E90EF44CD3BE4178B81C0E10E9"/>
  </w:style>
  <w:style w:type="paragraph" w:customStyle="1" w:styleId="E5B7F0AE7A684292A1C520CD8ED1C0B4">
    <w:name w:val="E5B7F0AE7A684292A1C520CD8ED1C0B4"/>
  </w:style>
  <w:style w:type="paragraph" w:customStyle="1" w:styleId="E648D9D772E744E9B75ECB5DFC61AB45">
    <w:name w:val="E648D9D772E744E9B75ECB5DFC61AB45"/>
  </w:style>
  <w:style w:type="paragraph" w:customStyle="1" w:styleId="53A986779F6641A1B508AEC865EFE217">
    <w:name w:val="53A986779F6641A1B508AEC865EFE217"/>
  </w:style>
  <w:style w:type="paragraph" w:customStyle="1" w:styleId="1741B5FC2E9C41AAB52957CF9C39A50D">
    <w:name w:val="1741B5FC2E9C41AAB52957CF9C39A50D"/>
  </w:style>
  <w:style w:type="paragraph" w:customStyle="1" w:styleId="3FD988075ECE4B239BC2050DD0F42AD3">
    <w:name w:val="3FD988075ECE4B239BC2050DD0F42AD3"/>
  </w:style>
  <w:style w:type="paragraph" w:customStyle="1" w:styleId="D71CC13165F14C84A05014100D4F4AD2">
    <w:name w:val="D71CC13165F14C84A05014100D4F4AD2"/>
  </w:style>
  <w:style w:type="paragraph" w:customStyle="1" w:styleId="722061D9C4234E49A23BC9D6EB18006C">
    <w:name w:val="722061D9C4234E49A23BC9D6EB18006C"/>
  </w:style>
  <w:style w:type="paragraph" w:customStyle="1" w:styleId="FC9BEB2C7F7D4F048EFB66B9DF5B68EC">
    <w:name w:val="FC9BEB2C7F7D4F048EFB66B9DF5B68EC"/>
  </w:style>
  <w:style w:type="paragraph" w:customStyle="1" w:styleId="C00AC2C8440846B09452DFB1BBF63809">
    <w:name w:val="C00AC2C8440846B09452DFB1BBF63809"/>
  </w:style>
  <w:style w:type="paragraph" w:customStyle="1" w:styleId="32A1DDAC59284C248F64E3E706B87044">
    <w:name w:val="32A1DDAC59284C248F64E3E706B87044"/>
  </w:style>
  <w:style w:type="paragraph" w:customStyle="1" w:styleId="0B2D590BA8D2433D93BD7FB5A5C983FE">
    <w:name w:val="0B2D590BA8D2433D93BD7FB5A5C983FE"/>
  </w:style>
  <w:style w:type="paragraph" w:customStyle="1" w:styleId="392D9952C971480C93F83EC91AC4D4E8">
    <w:name w:val="392D9952C971480C93F83EC91AC4D4E8"/>
  </w:style>
  <w:style w:type="paragraph" w:customStyle="1" w:styleId="ECC91FA05C3E491A973DB8E54F8B8A5F">
    <w:name w:val="ECC91FA05C3E491A973DB8E54F8B8A5F"/>
  </w:style>
  <w:style w:type="paragraph" w:customStyle="1" w:styleId="E4C3B0CE752F439DA9C4E2C994F5E40B">
    <w:name w:val="E4C3B0CE752F439DA9C4E2C994F5E40B"/>
  </w:style>
  <w:style w:type="paragraph" w:customStyle="1" w:styleId="C4D94ACCF09540B8A61FB1230D89BC88">
    <w:name w:val="C4D94ACCF09540B8A61FB1230D89BC88"/>
  </w:style>
  <w:style w:type="paragraph" w:customStyle="1" w:styleId="A8761D56638C44C588479F075E0FC084">
    <w:name w:val="A8761D56638C44C588479F075E0FC084"/>
  </w:style>
  <w:style w:type="paragraph" w:customStyle="1" w:styleId="88EBBF994C634EC095E77572C9A0AC9B">
    <w:name w:val="88EBBF994C634EC095E77572C9A0AC9B"/>
  </w:style>
  <w:style w:type="paragraph" w:customStyle="1" w:styleId="0503D827FDA44A778A9F0F3C975CB74A">
    <w:name w:val="0503D827FDA44A778A9F0F3C975CB74A"/>
  </w:style>
  <w:style w:type="paragraph" w:customStyle="1" w:styleId="FDF7461D56AA44FC96EC58AD8DDD7DBE">
    <w:name w:val="FDF7461D56AA44FC96EC58AD8DDD7DBE"/>
  </w:style>
  <w:style w:type="paragraph" w:customStyle="1" w:styleId="70A9213FE23C40D3899D90FC94A397A7">
    <w:name w:val="70A9213FE23C40D3899D90FC94A397A7"/>
  </w:style>
  <w:style w:type="paragraph" w:customStyle="1" w:styleId="81D892AAE80D4C4CAD0BA1EDBFEE84E4">
    <w:name w:val="81D892AAE80D4C4CAD0BA1EDBFEE84E4"/>
  </w:style>
  <w:style w:type="paragraph" w:customStyle="1" w:styleId="AE06C12D5D7F4E0C865B5651BE4F8CD8">
    <w:name w:val="AE06C12D5D7F4E0C865B5651BE4F8CD8"/>
  </w:style>
  <w:style w:type="paragraph" w:customStyle="1" w:styleId="F5D8C3AB0EF04ABD990AC6BDBF6495D4">
    <w:name w:val="F5D8C3AB0EF04ABD990AC6BDBF6495D4"/>
  </w:style>
  <w:style w:type="paragraph" w:customStyle="1" w:styleId="133690DDE90F43EF950D850D67A7B004">
    <w:name w:val="133690DDE90F43EF950D850D67A7B004"/>
  </w:style>
  <w:style w:type="paragraph" w:customStyle="1" w:styleId="84C4A37ACF5A4A3187E85344F48797FA">
    <w:name w:val="84C4A37ACF5A4A3187E85344F48797FA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650F92E57AA4B6FA1C6FBA80C7FCF70">
    <w:name w:val="1650F92E57AA4B6FA1C6FBA80C7FCF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1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2022-02-25T14:06:00Z</dcterms:created>
  <dcterms:modified xsi:type="dcterms:W3CDTF">2022-02-25T14:07:00Z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